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0" w:type="dxa"/>
          <w:right w:w="0" w:type="dxa"/>
        </w:tblCellMar>
        <w:tblLook w:val="01E0" w:firstRow="1" w:lastRow="1" w:firstColumn="1" w:lastColumn="1" w:noHBand="0" w:noVBand="0"/>
      </w:tblPr>
      <w:tblGrid>
        <w:gridCol w:w="4309"/>
        <w:gridCol w:w="794"/>
        <w:gridCol w:w="4309"/>
      </w:tblGrid>
      <w:tr w:rsidR="00D37E18" w:rsidRPr="00473627" w14:paraId="21EAD41D" w14:textId="77777777" w:rsidTr="000F3E13">
        <w:trPr>
          <w:cantSplit/>
          <w:trHeight w:hRule="exact" w:val="1418"/>
        </w:trPr>
        <w:tc>
          <w:tcPr>
            <w:tcW w:w="4309" w:type="dxa"/>
          </w:tcPr>
          <w:p w14:paraId="6FF21C2B" w14:textId="0A22D5DC" w:rsidR="00761442" w:rsidRDefault="00EC019E" w:rsidP="00EC019E">
            <w:pPr>
              <w:pStyle w:val="haupttitelseite1"/>
            </w:pPr>
            <w:r>
              <w:t>Arztbericht</w:t>
            </w:r>
            <w:r w:rsidR="00BE31B0">
              <w:t xml:space="preserve">: </w:t>
            </w:r>
            <w:r w:rsidR="00BE31B0">
              <w:br/>
              <w:t>M</w:t>
            </w:r>
            <w:r w:rsidR="00B73C68">
              <w:t>edizinische</w:t>
            </w:r>
            <w:r w:rsidR="00BE31B0">
              <w:t xml:space="preserve"> </w:t>
            </w:r>
            <w:r w:rsidR="00B73C68">
              <w:t>Massnahmen</w:t>
            </w:r>
            <w:r w:rsidR="00BE31B0">
              <w:br/>
              <w:t>f</w:t>
            </w:r>
            <w:r>
              <w:t>ür versicherte Kinder und</w:t>
            </w:r>
            <w:r w:rsidR="00BE31B0">
              <w:br/>
            </w:r>
            <w:r>
              <w:t>junge Erwachsene</w:t>
            </w:r>
          </w:p>
          <w:p w14:paraId="3A7CB2DC" w14:textId="77777777" w:rsidR="00BA4DF0" w:rsidRPr="00473627" w:rsidRDefault="00BA4DF0" w:rsidP="00761442">
            <w:pPr>
              <w:pStyle w:val="haupttitelseite1"/>
            </w:pPr>
          </w:p>
        </w:tc>
        <w:tc>
          <w:tcPr>
            <w:tcW w:w="794" w:type="dxa"/>
          </w:tcPr>
          <w:p w14:paraId="5CE669DA" w14:textId="77777777" w:rsidR="00D37E18" w:rsidRPr="00473627" w:rsidRDefault="00D37E18" w:rsidP="00473627">
            <w:pPr>
              <w:pStyle w:val="haupttitelzeile1seite1"/>
            </w:pPr>
          </w:p>
        </w:tc>
        <w:tc>
          <w:tcPr>
            <w:tcW w:w="4309" w:type="dxa"/>
          </w:tcPr>
          <w:p w14:paraId="0E77B86D" w14:textId="47F326D4" w:rsidR="00F27273" w:rsidRPr="000E46A7" w:rsidRDefault="00F27273" w:rsidP="00E47857">
            <w:pPr>
              <w:pStyle w:val="logoplatzieren"/>
            </w:pPr>
          </w:p>
        </w:tc>
      </w:tr>
    </w:tbl>
    <w:p w14:paraId="48D81DF3" w14:textId="77777777" w:rsidR="00945CC5" w:rsidRDefault="00945CC5" w:rsidP="00CA78A3">
      <w:pPr>
        <w:pStyle w:val="abstandvorempfaenger"/>
      </w:pPr>
    </w:p>
    <w:tbl>
      <w:tblPr>
        <w:tblW w:w="0" w:type="auto"/>
        <w:tblLayout w:type="fixed"/>
        <w:tblCellMar>
          <w:left w:w="0" w:type="dxa"/>
          <w:right w:w="0" w:type="dxa"/>
        </w:tblCellMar>
        <w:tblLook w:val="01E0" w:firstRow="1" w:lastRow="1" w:firstColumn="1" w:lastColumn="1" w:noHBand="0" w:noVBand="0"/>
      </w:tblPr>
      <w:tblGrid>
        <w:gridCol w:w="3912"/>
        <w:gridCol w:w="1191"/>
        <w:gridCol w:w="3912"/>
      </w:tblGrid>
      <w:tr w:rsidR="00E523CE" w14:paraId="21E710C8" w14:textId="77777777" w:rsidTr="005F6F3F">
        <w:trPr>
          <w:cantSplit/>
          <w:trHeight w:hRule="exact" w:val="1684"/>
        </w:trPr>
        <w:tc>
          <w:tcPr>
            <w:tcW w:w="3912" w:type="dxa"/>
          </w:tcPr>
          <w:p w14:paraId="2601BCB5" w14:textId="56256D27" w:rsidR="00BA4DF0" w:rsidRDefault="00BA4DF0" w:rsidP="00B07099">
            <w:pPr>
              <w:pStyle w:val="betreffseite1"/>
            </w:pPr>
          </w:p>
        </w:tc>
        <w:tc>
          <w:tcPr>
            <w:tcW w:w="1191" w:type="dxa"/>
          </w:tcPr>
          <w:p w14:paraId="2BB145E5" w14:textId="77777777" w:rsidR="00E523CE" w:rsidRDefault="00E523CE" w:rsidP="00B07099">
            <w:pPr>
              <w:pStyle w:val="betreffseite1"/>
            </w:pPr>
          </w:p>
        </w:tc>
        <w:tc>
          <w:tcPr>
            <w:tcW w:w="3912" w:type="dxa"/>
          </w:tcPr>
          <w:p w14:paraId="4AD3295F" w14:textId="77777777" w:rsidR="00E523CE" w:rsidRPr="008677E8" w:rsidRDefault="00E523CE" w:rsidP="00B07099">
            <w:pPr>
              <w:pStyle w:val="betreffseite1"/>
              <w:rPr>
                <w:b w:val="0"/>
              </w:rPr>
            </w:pPr>
            <w:bookmarkStart w:id="0" w:name="IVStelle"/>
            <w:bookmarkEnd w:id="0"/>
          </w:p>
        </w:tc>
      </w:tr>
    </w:tbl>
    <w:p w14:paraId="6376C14A" w14:textId="77777777" w:rsidR="000F3E13" w:rsidRDefault="000F3E13" w:rsidP="00761442">
      <w:pPr>
        <w:pStyle w:val="betreffseite1"/>
      </w:pPr>
    </w:p>
    <w:p w14:paraId="47939D15" w14:textId="77777777" w:rsidR="000F3E13" w:rsidRDefault="000F3E13" w:rsidP="00761442">
      <w:pPr>
        <w:pStyle w:val="betreffseite1"/>
      </w:pPr>
    </w:p>
    <w:p w14:paraId="1F39050C" w14:textId="77777777" w:rsidR="000F3E13" w:rsidRDefault="000F3E13" w:rsidP="00761442">
      <w:pPr>
        <w:pStyle w:val="betreffseite1"/>
      </w:pPr>
    </w:p>
    <w:p w14:paraId="6E4AED34" w14:textId="19D5927C" w:rsidR="000F3E13" w:rsidRDefault="000F3E13" w:rsidP="00761442">
      <w:pPr>
        <w:pStyle w:val="betreffseite1"/>
      </w:pPr>
    </w:p>
    <w:p w14:paraId="3161585E" w14:textId="7E87E643" w:rsidR="008D54E0" w:rsidRDefault="008D54E0" w:rsidP="00761442">
      <w:pPr>
        <w:pStyle w:val="betreffseite1"/>
      </w:pPr>
    </w:p>
    <w:p w14:paraId="3E99898F" w14:textId="417D5BDB" w:rsidR="008D54E0" w:rsidRDefault="008D54E0" w:rsidP="00761442">
      <w:pPr>
        <w:pStyle w:val="betreffseite1"/>
      </w:pPr>
    </w:p>
    <w:p w14:paraId="0139AFE9" w14:textId="1D1E3ED6" w:rsidR="00EC019E" w:rsidRDefault="00EC019E" w:rsidP="00761442">
      <w:pPr>
        <w:pStyle w:val="betreffseite1"/>
      </w:pPr>
    </w:p>
    <w:p w14:paraId="2C5D4C45" w14:textId="1243BEB6" w:rsidR="00EC019E" w:rsidRDefault="00EC019E" w:rsidP="00761442">
      <w:pPr>
        <w:pStyle w:val="betreffseite1"/>
      </w:pPr>
    </w:p>
    <w:p w14:paraId="4BF7FA76" w14:textId="035054C1" w:rsidR="00EC019E" w:rsidRDefault="00EC019E" w:rsidP="00761442">
      <w:pPr>
        <w:pStyle w:val="betreffseite1"/>
      </w:pPr>
    </w:p>
    <w:p w14:paraId="3BD01DAC" w14:textId="3A0F13BF" w:rsidR="00EC019E" w:rsidRDefault="00EC019E" w:rsidP="00761442">
      <w:pPr>
        <w:pStyle w:val="betreffseite1"/>
      </w:pPr>
    </w:p>
    <w:p w14:paraId="6F756312" w14:textId="77777777" w:rsidR="00EC019E" w:rsidRDefault="00EC019E" w:rsidP="00761442">
      <w:pPr>
        <w:pStyle w:val="betreffseite1"/>
      </w:pPr>
    </w:p>
    <w:p w14:paraId="28144A04" w14:textId="4667B1CB" w:rsidR="00EC019E" w:rsidRDefault="00B73C68" w:rsidP="00EC019E">
      <w:pPr>
        <w:pStyle w:val="betreffseite1"/>
        <w:rPr>
          <w:b w:val="0"/>
        </w:rPr>
      </w:pPr>
      <w:r w:rsidRPr="00B73C68">
        <w:t>Arztbericht medizinische Massnahmen für versicherte Kinder und junge Erwachsene</w:t>
      </w:r>
      <w:r w:rsidR="00EC019E">
        <w:t>:</w:t>
      </w:r>
    </w:p>
    <w:p w14:paraId="2D68567E" w14:textId="77777777" w:rsidR="00EC019E" w:rsidRDefault="00EC019E" w:rsidP="00EC019E">
      <w:pPr>
        <w:pStyle w:val="betreffseite1"/>
      </w:pPr>
      <w:r>
        <w:t>Bitte Arztbericht ausfüllen und retournieren</w:t>
      </w:r>
    </w:p>
    <w:p w14:paraId="16CAEDDA" w14:textId="77777777" w:rsidR="00EC019E" w:rsidRDefault="00EC019E" w:rsidP="00EC019E">
      <w:pPr>
        <w:pStyle w:val="lauftextseite1"/>
        <w:tabs>
          <w:tab w:val="clear" w:pos="340"/>
          <w:tab w:val="left" w:pos="975"/>
        </w:tabs>
      </w:pPr>
    </w:p>
    <w:p w14:paraId="0D35543C" w14:textId="77777777" w:rsidR="002207D3" w:rsidRDefault="002207D3" w:rsidP="00EC019E">
      <w:pPr>
        <w:pStyle w:val="lauftextseite1"/>
        <w:tabs>
          <w:tab w:val="clear" w:pos="340"/>
          <w:tab w:val="left" w:pos="975"/>
        </w:tabs>
      </w:pPr>
    </w:p>
    <w:p w14:paraId="1D74378D" w14:textId="77777777" w:rsidR="002207D3" w:rsidRPr="003B7922" w:rsidRDefault="002207D3" w:rsidP="002207D3">
      <w:pPr>
        <w:pStyle w:val="lauftextseite1"/>
      </w:pPr>
      <w:r w:rsidRPr="003B7922">
        <w:t xml:space="preserve">Guten Tag </w:t>
      </w:r>
    </w:p>
    <w:p w14:paraId="0E83EB6D" w14:textId="77777777" w:rsidR="002207D3" w:rsidRPr="003B7922" w:rsidRDefault="002207D3" w:rsidP="002207D3">
      <w:pPr>
        <w:pStyle w:val="lauftextseite1"/>
      </w:pPr>
    </w:p>
    <w:p w14:paraId="75EB67D8" w14:textId="77777777" w:rsidR="002207D3" w:rsidRPr="003B7922" w:rsidRDefault="002207D3" w:rsidP="002207D3">
      <w:pPr>
        <w:pStyle w:val="lauftextseite1"/>
      </w:pPr>
      <w:r w:rsidRPr="003B7922">
        <w:t xml:space="preserve">Ihre Patientin, Ihr Patient hat gesundheitliche Einschränkungen, die zu einer IV-Anmeldung führten. </w:t>
      </w:r>
      <w:r>
        <w:br/>
      </w:r>
      <w:r w:rsidRPr="003B7922">
        <w:t>Für die rasche Prüfung benötigen wir Ihre kompetente Unterstützung.</w:t>
      </w:r>
    </w:p>
    <w:p w14:paraId="62FBD2F6" w14:textId="77777777" w:rsidR="002207D3" w:rsidRPr="003B7922" w:rsidRDefault="002207D3" w:rsidP="002207D3">
      <w:pPr>
        <w:pStyle w:val="lauftextseite1"/>
      </w:pPr>
    </w:p>
    <w:p w14:paraId="71D90D31" w14:textId="77777777" w:rsidR="002207D3" w:rsidRDefault="002207D3" w:rsidP="002207D3">
      <w:pPr>
        <w:pStyle w:val="lauftextseite1"/>
      </w:pPr>
      <w:r w:rsidRPr="003B7922">
        <w:t>Wir bitten Sie deshalb, den beiliegenden Arztbericht zu beantworten, soweit Ihnen dies von Ihrem Fachgebiet und Ihrem Patientendossier her möglich ist. Wenn deswegen einzelne Punkte offengelassen werden, haben wir durchaus Verständnis.</w:t>
      </w:r>
    </w:p>
    <w:p w14:paraId="2EDC0B3C" w14:textId="77777777" w:rsidR="002207D3" w:rsidRPr="003B7922" w:rsidRDefault="002207D3" w:rsidP="002207D3">
      <w:pPr>
        <w:pStyle w:val="lauftextseite1"/>
      </w:pPr>
    </w:p>
    <w:p w14:paraId="4AA7CEFE" w14:textId="78F46EEB" w:rsidR="002207D3" w:rsidRPr="003B7922" w:rsidRDefault="002207D3" w:rsidP="002207D3">
      <w:pPr>
        <w:pStyle w:val="lauftextseite1"/>
      </w:pPr>
      <w:r w:rsidRPr="003B7922">
        <w:t xml:space="preserve">Weitere Informationen zur Zusammenarbeit mit den IV-Stellen finden Sie auf </w:t>
      </w:r>
      <w:r w:rsidR="00BE11D3">
        <w:t>folgender</w:t>
      </w:r>
      <w:r w:rsidRPr="003B7922">
        <w:t xml:space="preserve"> Homepage</w:t>
      </w:r>
      <w:r w:rsidR="00BE11D3">
        <w:t>:</w:t>
      </w:r>
      <w:r w:rsidRPr="003B7922">
        <w:t xml:space="preserve"> </w:t>
      </w:r>
      <w:r w:rsidRPr="003B7922">
        <w:br/>
      </w:r>
      <w:hyperlink r:id="rId11" w:tgtFrame="_blank" w:history="1">
        <w:r w:rsidRPr="003B7922">
          <w:rPr>
            <w:rStyle w:val="Hyperlink"/>
          </w:rPr>
          <w:t>www.iv-pro-medico.ch</w:t>
        </w:r>
      </w:hyperlink>
      <w:r w:rsidRPr="003B7922">
        <w:t>.</w:t>
      </w:r>
    </w:p>
    <w:p w14:paraId="3FA13902" w14:textId="77777777" w:rsidR="002207D3" w:rsidRDefault="002207D3" w:rsidP="002207D3">
      <w:pPr>
        <w:pStyle w:val="lauftextseite1"/>
      </w:pPr>
    </w:p>
    <w:p w14:paraId="5CF71861" w14:textId="0A603245" w:rsidR="00BE11D3" w:rsidRPr="00BE11D3" w:rsidRDefault="00BE11D3" w:rsidP="00BE11D3">
      <w:pPr>
        <w:spacing w:line="240" w:lineRule="auto"/>
        <w:rPr>
          <w:rFonts w:cs="Calibri"/>
          <w:sz w:val="20"/>
          <w:szCs w:val="20"/>
        </w:rPr>
      </w:pPr>
      <w:r w:rsidRPr="00BE11D3">
        <w:rPr>
          <w:rFonts w:cs="Calibri"/>
          <w:sz w:val="20"/>
          <w:szCs w:val="20"/>
        </w:rPr>
        <w:t>Sie können den Arztbericht auch auf unserer Website (</w:t>
      </w:r>
      <w:hyperlink r:id="rId12" w:history="1">
        <w:r w:rsidRPr="000B31B4">
          <w:rPr>
            <w:rStyle w:val="Hyperlink"/>
            <w:rFonts w:cs="Calibri"/>
            <w:sz w:val="20"/>
            <w:szCs w:val="20"/>
          </w:rPr>
          <w:t>www.</w:t>
        </w:r>
        <w:r w:rsidRPr="000B31B4">
          <w:rPr>
            <w:rStyle w:val="Hyperlink"/>
            <w:rFonts w:cs="Calibri"/>
            <w:sz w:val="20"/>
            <w:szCs w:val="20"/>
          </w:rPr>
          <w:t>s</w:t>
        </w:r>
        <w:r w:rsidRPr="000B31B4">
          <w:rPr>
            <w:rStyle w:val="Hyperlink"/>
            <w:rFonts w:cs="Calibri"/>
            <w:sz w:val="20"/>
            <w:szCs w:val="20"/>
          </w:rPr>
          <w:t>vasg.ch/formulare-iv</w:t>
        </w:r>
      </w:hyperlink>
      <w:r w:rsidRPr="00BE11D3">
        <w:rPr>
          <w:rFonts w:cs="Calibri"/>
          <w:sz w:val="20"/>
          <w:szCs w:val="20"/>
        </w:rPr>
        <w:t xml:space="preserve">) herunterladen. Bitte füllen Sie den Arztbericht elektronisch oder von Hand so rasch als möglich aus. Die Rücksendung erfolgt idealerweise direkt per E-Mail an: </w:t>
      </w:r>
      <w:hyperlink r:id="rId13" w:history="1">
        <w:r w:rsidRPr="00BE11D3">
          <w:rPr>
            <w:rStyle w:val="Hyperlink"/>
            <w:rFonts w:cs="Calibri"/>
            <w:sz w:val="20"/>
            <w:szCs w:val="20"/>
          </w:rPr>
          <w:t>iv-anfragen_b</w:t>
        </w:r>
        <w:r w:rsidRPr="00BE11D3">
          <w:rPr>
            <w:rStyle w:val="Hyperlink"/>
            <w:rFonts w:cs="Calibri"/>
            <w:sz w:val="20"/>
            <w:szCs w:val="20"/>
          </w:rPr>
          <w:t>e</w:t>
        </w:r>
        <w:r w:rsidRPr="00BE11D3">
          <w:rPr>
            <w:rStyle w:val="Hyperlink"/>
            <w:rFonts w:cs="Calibri"/>
            <w:sz w:val="20"/>
            <w:szCs w:val="20"/>
          </w:rPr>
          <w:t>richte@svasg.ch</w:t>
        </w:r>
      </w:hyperlink>
    </w:p>
    <w:p w14:paraId="0E6F1A68" w14:textId="77777777" w:rsidR="00BE11D3" w:rsidRPr="00BE11D3" w:rsidRDefault="00BE11D3" w:rsidP="00BE11D3">
      <w:pPr>
        <w:spacing w:line="240" w:lineRule="auto"/>
        <w:rPr>
          <w:rFonts w:cs="Calibri"/>
          <w:sz w:val="20"/>
          <w:szCs w:val="20"/>
        </w:rPr>
      </w:pPr>
    </w:p>
    <w:p w14:paraId="49322F9F" w14:textId="08AFCAFD" w:rsidR="002207D3" w:rsidRPr="003B7922" w:rsidRDefault="00BE11D3" w:rsidP="002207D3">
      <w:pPr>
        <w:pStyle w:val="lauftextseite1"/>
      </w:pPr>
      <w:r w:rsidRPr="00322DF9">
        <w:rPr>
          <w:rFonts w:eastAsia="Arial" w:cs="Arial"/>
        </w:rPr>
        <w:t xml:space="preserve">Den Arztbericht und Gespräche mit uns können Sie nach </w:t>
      </w:r>
      <w:proofErr w:type="spellStart"/>
      <w:r w:rsidRPr="00322DF9">
        <w:rPr>
          <w:rFonts w:eastAsia="Arial" w:cs="Arial"/>
        </w:rPr>
        <w:t>Tardoc</w:t>
      </w:r>
      <w:proofErr w:type="spellEnd"/>
      <w:r w:rsidRPr="00322DF9">
        <w:rPr>
          <w:rFonts w:eastAsia="Arial" w:cs="Arial"/>
        </w:rPr>
        <w:t xml:space="preserve"> abrechnen. Den Aufwand für das Ausfüllen des Arztberichts können Sie elektronisch in Rechnung stellen. Im nachfolgenden Link erhalten Sie die wichtigsten Informationen zur elektronischen Abrechnung: </w:t>
      </w:r>
      <w:hyperlink r:id="rId14" w:tgtFrame="_blank" w:history="1">
        <w:r w:rsidR="002207D3" w:rsidRPr="003B7922">
          <w:rPr>
            <w:rStyle w:val="Hyperlink"/>
          </w:rPr>
          <w:t>Elektronische Rechnungsstellung für Leistungserbringer</w:t>
        </w:r>
      </w:hyperlink>
    </w:p>
    <w:p w14:paraId="2559B98F" w14:textId="77777777" w:rsidR="002207D3" w:rsidRPr="003B7922" w:rsidRDefault="002207D3" w:rsidP="002207D3">
      <w:pPr>
        <w:pStyle w:val="lauftextseite1"/>
      </w:pPr>
    </w:p>
    <w:p w14:paraId="23899611" w14:textId="5B0B06F4" w:rsidR="002207D3" w:rsidRDefault="002207D3" w:rsidP="002207D3">
      <w:pPr>
        <w:pStyle w:val="lauftextseite1"/>
      </w:pPr>
      <w:r w:rsidRPr="003B7922">
        <w:t xml:space="preserve">Bei einer Abrechnung für die Leistungserbringung aus dem grenznahen Ausland ist das </w:t>
      </w:r>
      <w:r>
        <w:br/>
      </w:r>
      <w:r w:rsidRPr="003B7922">
        <w:t>IV-Rundschreiben 208 zu beachten (</w:t>
      </w:r>
      <w:hyperlink r:id="rId15" w:tgtFrame="_blank" w:history="1">
        <w:r w:rsidRPr="003B7922">
          <w:rPr>
            <w:rStyle w:val="Hyperlink"/>
          </w:rPr>
          <w:t>Abrechnung Leistungen durch Ärzte im</w:t>
        </w:r>
        <w:r w:rsidRPr="003B7922">
          <w:rPr>
            <w:rStyle w:val="Hyperlink"/>
          </w:rPr>
          <w:t xml:space="preserve"> </w:t>
        </w:r>
        <w:r w:rsidRPr="003B7922">
          <w:rPr>
            <w:rStyle w:val="Hyperlink"/>
          </w:rPr>
          <w:t>Ausland</w:t>
        </w:r>
      </w:hyperlink>
      <w:r w:rsidRPr="003B7922">
        <w:t>).</w:t>
      </w:r>
    </w:p>
    <w:p w14:paraId="704EDB9F" w14:textId="77777777" w:rsidR="002207D3" w:rsidRPr="003B7922" w:rsidRDefault="002207D3" w:rsidP="002207D3">
      <w:pPr>
        <w:pStyle w:val="lauftextseite1"/>
      </w:pPr>
    </w:p>
    <w:p w14:paraId="1C4C4D9D" w14:textId="466B70DE" w:rsidR="002207D3" w:rsidRPr="003B7922" w:rsidRDefault="002207D3" w:rsidP="002207D3">
      <w:pPr>
        <w:pStyle w:val="lauftextseite1"/>
      </w:pPr>
      <w:r w:rsidRPr="003B7922">
        <w:t xml:space="preserve">Wir danken </w:t>
      </w:r>
      <w:r w:rsidR="00BE11D3">
        <w:t>für Ihre Mitarbeit</w:t>
      </w:r>
      <w:r w:rsidRPr="003B7922">
        <w:t>.</w:t>
      </w:r>
    </w:p>
    <w:p w14:paraId="15F8FAE5" w14:textId="77777777" w:rsidR="002207D3" w:rsidRPr="00002058" w:rsidRDefault="002207D3" w:rsidP="00EC019E">
      <w:pPr>
        <w:pStyle w:val="lauftextseite1"/>
      </w:pPr>
    </w:p>
    <w:p w14:paraId="5F2359BC" w14:textId="77777777" w:rsidR="00761442" w:rsidRPr="008B3090" w:rsidRDefault="00761442" w:rsidP="00761442">
      <w:pPr>
        <w:pStyle w:val="lauftextCharChar"/>
        <w:sectPr w:rsidR="00761442" w:rsidRPr="008B3090" w:rsidSect="00660ADB">
          <w:headerReference w:type="default" r:id="rId16"/>
          <w:footerReference w:type="default" r:id="rId17"/>
          <w:footerReference w:type="first" r:id="rId18"/>
          <w:type w:val="continuous"/>
          <w:pgSz w:w="11906" w:h="16838" w:code="9"/>
          <w:pgMar w:top="510" w:right="1418" w:bottom="1418" w:left="1134" w:header="0" w:footer="533" w:gutter="0"/>
          <w:pgNumType w:start="0"/>
          <w:cols w:space="708"/>
          <w:titlePg/>
          <w:docGrid w:linePitch="360"/>
        </w:sectPr>
      </w:pPr>
    </w:p>
    <w:p w14:paraId="0CDFFC58" w14:textId="4AD9EE89" w:rsidR="001D2D49" w:rsidRDefault="001D2D49" w:rsidP="004C2E36">
      <w:pPr>
        <w:pStyle w:val="titelschwarzohneabstand"/>
        <w:spacing w:line="240" w:lineRule="exact"/>
        <w:ind w:right="278"/>
      </w:pPr>
      <w:r>
        <w:lastRenderedPageBreak/>
        <w:tab/>
        <w:t xml:space="preserve">Arztbericht </w:t>
      </w:r>
      <w:r w:rsidR="006C47B8">
        <w:sym w:font="Symbol" w:char="F02D"/>
      </w:r>
      <w:r w:rsidR="006C47B8" w:rsidRPr="006C47B8">
        <w:t xml:space="preserve"> medizinische Massnahmen für Kinder und junge Erwachsene</w:t>
      </w:r>
    </w:p>
    <w:p w14:paraId="07E071D9" w14:textId="77777777" w:rsidR="001D2D49" w:rsidRDefault="001D2D49" w:rsidP="001D2D49">
      <w:pPr>
        <w:pStyle w:val="lauftext"/>
        <w:rPr>
          <w:rStyle w:val="schriftfett"/>
        </w:rPr>
      </w:pPr>
    </w:p>
    <w:p w14:paraId="71207F50" w14:textId="34737207" w:rsidR="001D2D49" w:rsidRDefault="001D2D49" w:rsidP="001D2D49">
      <w:pPr>
        <w:pStyle w:val="lauftext"/>
      </w:pPr>
      <w:r>
        <w:rPr>
          <w:b/>
        </w:rPr>
        <w:fldChar w:fldCharType="begin">
          <w:ffData>
            <w:name w:val="Kontrollkästchen4"/>
            <w:enabled/>
            <w:calcOnExit w:val="0"/>
            <w:checkBox>
              <w:sizeAuto/>
              <w:default w:val="0"/>
            </w:checkBox>
          </w:ffData>
        </w:fldChar>
      </w:r>
      <w:r>
        <w:rPr>
          <w:b/>
        </w:rPr>
        <w:instrText xml:space="preserve"> FORMCHECKBOX </w:instrText>
      </w:r>
      <w:r>
        <w:rPr>
          <w:b/>
        </w:rPr>
      </w:r>
      <w:r>
        <w:rPr>
          <w:b/>
        </w:rPr>
        <w:fldChar w:fldCharType="separate"/>
      </w:r>
      <w:r>
        <w:fldChar w:fldCharType="end"/>
      </w:r>
      <w:r>
        <w:t xml:space="preserve"> </w:t>
      </w:r>
      <w:r w:rsidR="004C2E36" w:rsidRPr="004C2E36">
        <w:t>Bitte legen Sie uns allfällige Operations-, Austritts- und Sprechstundenberichte bei</w:t>
      </w:r>
    </w:p>
    <w:bookmarkStart w:id="1" w:name="OLE_LINK2"/>
    <w:p w14:paraId="06C11494" w14:textId="684E6D65" w:rsidR="001D2D49" w:rsidRDefault="001D2D49" w:rsidP="001D2D49">
      <w:pPr>
        <w:pStyle w:val="lauftext"/>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bookmarkEnd w:id="1"/>
      <w:r>
        <w:t xml:space="preserve"> </w:t>
      </w:r>
      <w:r w:rsidR="004C2E36" w:rsidRPr="004C2E36">
        <w:t>Bitte beantworten Sie auch die zusätzlichen Fragen auf dem Beiblatt</w:t>
      </w:r>
    </w:p>
    <w:p w14:paraId="383F36A0" w14:textId="77777777" w:rsidR="001D2D49" w:rsidRDefault="001D2D49" w:rsidP="001D2D49">
      <w:pPr>
        <w:pStyle w:val="lauftext"/>
      </w:pPr>
    </w:p>
    <w:p w14:paraId="6C1F6F30" w14:textId="77777777" w:rsidR="001D2D49" w:rsidRDefault="001D2D49" w:rsidP="001D2D49">
      <w:pPr>
        <w:pStyle w:val="lauftext"/>
      </w:pPr>
      <w:r>
        <w:t xml:space="preserve">Ergänzende Fragen </w:t>
      </w:r>
    </w:p>
    <w:p w14:paraId="0CF98731" w14:textId="77777777" w:rsidR="001D2D49" w:rsidRDefault="001D2D49" w:rsidP="001D2D49"/>
    <w:tbl>
      <w:tblPr>
        <w:tblW w:w="9341" w:type="dxa"/>
        <w:tblLayout w:type="fixed"/>
        <w:tblCellMar>
          <w:left w:w="0" w:type="dxa"/>
          <w:right w:w="0" w:type="dxa"/>
        </w:tblCellMar>
        <w:tblLook w:val="01E0" w:firstRow="1" w:lastRow="1" w:firstColumn="1" w:lastColumn="1" w:noHBand="0" w:noVBand="0"/>
      </w:tblPr>
      <w:tblGrid>
        <w:gridCol w:w="9341"/>
      </w:tblGrid>
      <w:tr w:rsidR="001D2D49" w14:paraId="0C63B5CC" w14:textId="77777777" w:rsidTr="009B2061">
        <w:trPr>
          <w:trHeight w:val="1361"/>
        </w:trPr>
        <w:tc>
          <w:tcPr>
            <w:tcW w:w="9341" w:type="dxa"/>
            <w:tcBorders>
              <w:left w:val="single" w:sz="12" w:space="0" w:color="auto"/>
              <w:bottom w:val="single" w:sz="2" w:space="0" w:color="auto"/>
            </w:tcBorders>
            <w:vAlign w:val="center"/>
          </w:tcPr>
          <w:p w14:paraId="5BC414ED" w14:textId="77777777" w:rsidR="001D2D49" w:rsidRDefault="001D2D49" w:rsidP="002479FA">
            <w:pPr>
              <w:pStyle w:val="textintabelle"/>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8420396" w14:textId="77777777" w:rsidR="001D2D49" w:rsidRDefault="001D2D49" w:rsidP="001D2D49">
      <w:pPr>
        <w:pStyle w:val="abstandnachtabelle"/>
      </w:pPr>
    </w:p>
    <w:p w14:paraId="6652046B" w14:textId="77777777" w:rsidR="001D2D49" w:rsidRDefault="001D2D49" w:rsidP="001D2D49">
      <w:pPr>
        <w:pStyle w:val="lauftext"/>
      </w:pPr>
    </w:p>
    <w:tbl>
      <w:tblPr>
        <w:tblW w:w="9356" w:type="dxa"/>
        <w:tblLayout w:type="fixed"/>
        <w:tblCellMar>
          <w:left w:w="0" w:type="dxa"/>
          <w:right w:w="0" w:type="dxa"/>
        </w:tblCellMar>
        <w:tblLook w:val="01E0" w:firstRow="1" w:lastRow="1" w:firstColumn="1" w:lastColumn="1" w:noHBand="0" w:noVBand="0"/>
      </w:tblPr>
      <w:tblGrid>
        <w:gridCol w:w="4110"/>
        <w:gridCol w:w="2016"/>
        <w:gridCol w:w="3230"/>
      </w:tblGrid>
      <w:tr w:rsidR="001D2D49" w14:paraId="5C4426DA" w14:textId="77777777" w:rsidTr="002479FA">
        <w:trPr>
          <w:trHeight w:val="600"/>
        </w:trPr>
        <w:tc>
          <w:tcPr>
            <w:tcW w:w="4110" w:type="dxa"/>
            <w:tcBorders>
              <w:top w:val="single" w:sz="12" w:space="0" w:color="auto"/>
              <w:bottom w:val="single" w:sz="12" w:space="0" w:color="auto"/>
            </w:tcBorders>
          </w:tcPr>
          <w:p w14:paraId="73806265" w14:textId="77777777" w:rsidR="001D2D49" w:rsidRDefault="001D2D49" w:rsidP="002479FA">
            <w:pPr>
              <w:pStyle w:val="tabellenkopfseite1"/>
            </w:pPr>
            <w:r>
              <w:t>Versicherte Person (Vorname, Name)</w:t>
            </w:r>
          </w:p>
          <w:bookmarkStart w:id="2" w:name="Name"/>
          <w:p w14:paraId="1F4BC19E" w14:textId="77777777" w:rsidR="001D2D49" w:rsidRDefault="001D2D49" w:rsidP="002479FA">
            <w:pPr>
              <w:pStyle w:val="personalienseite1"/>
            </w:pPr>
            <w:r>
              <w:fldChar w:fldCharType="begin">
                <w:ffData>
                  <w:name w:val="Text1"/>
                  <w:enabled/>
                  <w:calcOnExit w:val="0"/>
                  <w:textInput/>
                </w:ffData>
              </w:fldChar>
            </w:r>
            <w:bookmarkStart w:id="3"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bookmarkEnd w:id="3"/>
          </w:p>
        </w:tc>
        <w:tc>
          <w:tcPr>
            <w:tcW w:w="2016" w:type="dxa"/>
            <w:tcBorders>
              <w:top w:val="single" w:sz="12" w:space="0" w:color="auto"/>
              <w:bottom w:val="single" w:sz="12" w:space="0" w:color="auto"/>
            </w:tcBorders>
          </w:tcPr>
          <w:p w14:paraId="384F86DE" w14:textId="77777777" w:rsidR="001D2D49" w:rsidRDefault="001D2D49" w:rsidP="002479FA">
            <w:pPr>
              <w:pStyle w:val="tabellenkopfseite1"/>
            </w:pPr>
            <w:r>
              <w:t>Geburtsdatum</w:t>
            </w:r>
          </w:p>
          <w:bookmarkStart w:id="4" w:name="Geburtsdatum"/>
          <w:p w14:paraId="5DF5BC87" w14:textId="77777777" w:rsidR="001D2D49" w:rsidRDefault="001D2D49" w:rsidP="002479FA">
            <w:pPr>
              <w:pStyle w:val="personalienseite1"/>
            </w:pPr>
            <w:r>
              <w:fldChar w:fldCharType="begin">
                <w:ffData>
                  <w:name w:val="Text2"/>
                  <w:enabled/>
                  <w:calcOnExit w:val="0"/>
                  <w:textInput/>
                </w:ffData>
              </w:fldChar>
            </w:r>
            <w:bookmarkStart w:id="5"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bookmarkEnd w:id="5"/>
          </w:p>
        </w:tc>
        <w:tc>
          <w:tcPr>
            <w:tcW w:w="3230" w:type="dxa"/>
            <w:tcBorders>
              <w:top w:val="single" w:sz="12" w:space="0" w:color="auto"/>
              <w:bottom w:val="single" w:sz="12" w:space="0" w:color="auto"/>
            </w:tcBorders>
          </w:tcPr>
          <w:p w14:paraId="374E64A1" w14:textId="7E8DDC8D" w:rsidR="001D2D49" w:rsidRDefault="004D7298" w:rsidP="002479FA">
            <w:pPr>
              <w:pStyle w:val="tabellenkopfseite1"/>
              <w:ind w:right="-44"/>
            </w:pPr>
            <w:r>
              <w:rPr>
                <w:rStyle w:val="Seitenzahl"/>
              </w:rPr>
              <w:t>AHV-Nummer</w:t>
            </w:r>
            <w:r w:rsidR="001D2D49">
              <w:rPr>
                <w:rStyle w:val="Seitenzahl"/>
              </w:rPr>
              <w:t xml:space="preserve"> </w:t>
            </w:r>
          </w:p>
          <w:bookmarkStart w:id="6" w:name="AHV"/>
          <w:p w14:paraId="5577494E" w14:textId="77777777" w:rsidR="001D2D49" w:rsidRDefault="001D2D49" w:rsidP="002479FA">
            <w:pPr>
              <w:pStyle w:val="personalienseite1"/>
            </w:pPr>
            <w:r>
              <w:fldChar w:fldCharType="begin">
                <w:ffData>
                  <w:name w:val="Text3"/>
                  <w:enabled/>
                  <w:calcOnExit w:val="0"/>
                  <w:textInput/>
                </w:ffData>
              </w:fldChar>
            </w:r>
            <w:bookmarkStart w:id="7"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bookmarkEnd w:id="7"/>
          </w:p>
        </w:tc>
      </w:tr>
    </w:tbl>
    <w:p w14:paraId="3D935A27" w14:textId="77777777" w:rsidR="001D2D49" w:rsidRDefault="001D2D49" w:rsidP="001D2D49">
      <w:pPr>
        <w:pStyle w:val="abstandnachtabelle"/>
      </w:pPr>
    </w:p>
    <w:p w14:paraId="58F665A7" w14:textId="77777777" w:rsidR="001D2D49" w:rsidRDefault="001D2D49" w:rsidP="009B2061">
      <w:pPr>
        <w:pStyle w:val="titelschwarzmitabstand"/>
        <w:spacing w:before="480"/>
      </w:pPr>
      <w:r>
        <w:t>1.</w:t>
      </w:r>
      <w:r>
        <w:tab/>
        <w:t>Diagnosen</w:t>
      </w:r>
    </w:p>
    <w:p w14:paraId="7FA6AF8D" w14:textId="77777777" w:rsidR="001D2D49" w:rsidRDefault="001D2D49" w:rsidP="001D2D49">
      <w:pPr>
        <w:pStyle w:val="titelrotmitabstand"/>
        <w:rPr>
          <w:color w:val="000000"/>
        </w:rPr>
      </w:pPr>
      <w:r>
        <w:rPr>
          <w:color w:val="000000"/>
        </w:rPr>
        <w:t xml:space="preserve">1.1 </w:t>
      </w:r>
    </w:p>
    <w:p w14:paraId="38A9A60A" w14:textId="460CD31F" w:rsidR="001D2D49" w:rsidRDefault="001D2D49" w:rsidP="001D2D49">
      <w:pPr>
        <w:pStyle w:val="lauftext"/>
        <w:rPr>
          <w:rFonts w:cs="Arial"/>
        </w:rPr>
      </w:pPr>
      <w:r w:rsidRPr="007A3D3D">
        <w:rPr>
          <w:rFonts w:cs="Arial"/>
        </w:rPr>
        <w:t>Diagnosen</w:t>
      </w:r>
    </w:p>
    <w:p w14:paraId="6B4D0593" w14:textId="03E50468" w:rsidR="0038616B" w:rsidRPr="007A3D3D" w:rsidRDefault="0038616B" w:rsidP="001D2D49">
      <w:pPr>
        <w:pStyle w:val="lauftext"/>
        <w:rPr>
          <w:rFonts w:cs="Arial"/>
        </w:rPr>
      </w:pPr>
      <w:r w:rsidRPr="0038616B">
        <w:rPr>
          <w:rFonts w:cs="Arial"/>
        </w:rPr>
        <w:t>Bei psychiatrischen Erkrankungen bitte ICD 10- oder DSM-IV-Codes angeben</w:t>
      </w:r>
    </w:p>
    <w:p w14:paraId="26CE2452" w14:textId="77777777" w:rsidR="001D2D49" w:rsidRDefault="001D2D49" w:rsidP="001D2D49">
      <w:pPr>
        <w:pStyle w:val="lauftext"/>
      </w:pPr>
      <w:r>
        <w:t>Erstmals gestellt am:</w:t>
      </w:r>
    </w:p>
    <w:tbl>
      <w:tblPr>
        <w:tblW w:w="9341" w:type="dxa"/>
        <w:tblLayout w:type="fixed"/>
        <w:tblCellMar>
          <w:left w:w="0" w:type="dxa"/>
          <w:right w:w="0" w:type="dxa"/>
        </w:tblCellMar>
        <w:tblLook w:val="01E0" w:firstRow="1" w:lastRow="1" w:firstColumn="1" w:lastColumn="1" w:noHBand="0" w:noVBand="0"/>
      </w:tblPr>
      <w:tblGrid>
        <w:gridCol w:w="9341"/>
      </w:tblGrid>
      <w:tr w:rsidR="001D2D49" w14:paraId="3143400B" w14:textId="77777777" w:rsidTr="002479FA">
        <w:trPr>
          <w:trHeight w:val="964"/>
        </w:trPr>
        <w:tc>
          <w:tcPr>
            <w:tcW w:w="9341" w:type="dxa"/>
            <w:tcBorders>
              <w:left w:val="single" w:sz="12" w:space="0" w:color="auto"/>
              <w:bottom w:val="single" w:sz="2" w:space="0" w:color="auto"/>
            </w:tcBorders>
            <w:vAlign w:val="center"/>
          </w:tcPr>
          <w:p w14:paraId="4D542CB0" w14:textId="77777777" w:rsidR="001D2D49" w:rsidRDefault="001D2D49" w:rsidP="002479FA">
            <w:pPr>
              <w:pStyle w:val="textintabelle"/>
            </w:pPr>
            <w:r>
              <w:fldChar w:fldCharType="begin">
                <w:ffData>
                  <w:name w:val="Text159"/>
                  <w:enabled/>
                  <w:calcOnExit w:val="0"/>
                  <w:textInput/>
                </w:ffData>
              </w:fldChar>
            </w:r>
            <w:bookmarkStart w:id="8" w:name="Text1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bl>
    <w:p w14:paraId="5E6C3112" w14:textId="77777777" w:rsidR="0038616B" w:rsidRDefault="0038616B" w:rsidP="0038616B">
      <w:pPr>
        <w:pStyle w:val="titelrotmitabstand"/>
        <w:rPr>
          <w:color w:val="000000"/>
        </w:rPr>
      </w:pPr>
      <w:r>
        <w:rPr>
          <w:color w:val="000000"/>
        </w:rPr>
        <w:t xml:space="preserve">1.2 </w:t>
      </w:r>
    </w:p>
    <w:p w14:paraId="77A35F5F" w14:textId="1A41300B" w:rsidR="0038616B" w:rsidRDefault="0038616B" w:rsidP="0038616B">
      <w:pPr>
        <w:pStyle w:val="lauftext"/>
      </w:pPr>
      <w:r w:rsidRPr="0038616B">
        <w:t>Wirkt sich der Gesundheitszustand auf den Schulbesuch oder die berufliche Ausbildung aus?</w:t>
      </w:r>
    </w:p>
    <w:p w14:paraId="518EA590" w14:textId="77777777" w:rsidR="0038616B" w:rsidRDefault="0038616B" w:rsidP="0038616B">
      <w:pPr>
        <w:pStyle w:val="lauftext"/>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nein</w:t>
      </w:r>
    </w:p>
    <w:p w14:paraId="68726E49" w14:textId="7C72960C" w:rsidR="0038616B" w:rsidRDefault="0038616B" w:rsidP="0038616B">
      <w:pPr>
        <w:pStyle w:val="lauftext"/>
      </w:pPr>
      <w:r w:rsidRPr="0038616B">
        <w:t>Wenn ja, wie?</w:t>
      </w:r>
    </w:p>
    <w:tbl>
      <w:tblPr>
        <w:tblW w:w="9341" w:type="dxa"/>
        <w:tblLayout w:type="fixed"/>
        <w:tblCellMar>
          <w:left w:w="0" w:type="dxa"/>
          <w:right w:w="0" w:type="dxa"/>
        </w:tblCellMar>
        <w:tblLook w:val="01E0" w:firstRow="1" w:lastRow="1" w:firstColumn="1" w:lastColumn="1" w:noHBand="0" w:noVBand="0"/>
      </w:tblPr>
      <w:tblGrid>
        <w:gridCol w:w="9341"/>
      </w:tblGrid>
      <w:tr w:rsidR="0038616B" w14:paraId="0C899B6A" w14:textId="77777777" w:rsidTr="00DB00CC">
        <w:trPr>
          <w:trHeight w:val="964"/>
        </w:trPr>
        <w:tc>
          <w:tcPr>
            <w:tcW w:w="9341" w:type="dxa"/>
            <w:tcBorders>
              <w:left w:val="single" w:sz="12" w:space="0" w:color="auto"/>
              <w:bottom w:val="single" w:sz="2" w:space="0" w:color="auto"/>
            </w:tcBorders>
            <w:vAlign w:val="center"/>
          </w:tcPr>
          <w:p w14:paraId="08FDD2B8" w14:textId="77777777" w:rsidR="0038616B" w:rsidRDefault="0038616B" w:rsidP="00DB00CC">
            <w:pPr>
              <w:pStyle w:val="textintabelle"/>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41AD174" w14:textId="0E749DE5" w:rsidR="0038616B" w:rsidRPr="00937829" w:rsidRDefault="0038616B" w:rsidP="0038616B">
      <w:pPr>
        <w:pStyle w:val="abstandnachtabelle"/>
        <w:keepNext/>
        <w:keepLines/>
        <w:tabs>
          <w:tab w:val="left" w:pos="397"/>
        </w:tabs>
        <w:rPr>
          <w:color w:val="auto"/>
        </w:rPr>
      </w:pPr>
    </w:p>
    <w:p w14:paraId="03E230ED" w14:textId="5BE71511" w:rsidR="0038616B" w:rsidRPr="007A3D3D" w:rsidRDefault="0038616B" w:rsidP="0038616B">
      <w:pPr>
        <w:keepNext/>
        <w:keepLines/>
        <w:rPr>
          <w:rFonts w:cs="Arial"/>
        </w:rPr>
      </w:pPr>
      <w:r w:rsidRPr="0038616B">
        <w:rPr>
          <w:rFonts w:cs="Arial"/>
        </w:rPr>
        <w:t>Seit wann?</w:t>
      </w:r>
    </w:p>
    <w:tbl>
      <w:tblPr>
        <w:tblW w:w="9341" w:type="dxa"/>
        <w:tblLayout w:type="fixed"/>
        <w:tblCellMar>
          <w:left w:w="0" w:type="dxa"/>
          <w:right w:w="0" w:type="dxa"/>
        </w:tblCellMar>
        <w:tblLook w:val="01E0" w:firstRow="1" w:lastRow="1" w:firstColumn="1" w:lastColumn="1" w:noHBand="0" w:noVBand="0"/>
      </w:tblPr>
      <w:tblGrid>
        <w:gridCol w:w="9341"/>
      </w:tblGrid>
      <w:tr w:rsidR="0038616B" w:rsidRPr="00D216D5" w14:paraId="7E14E15B" w14:textId="77777777" w:rsidTr="00DB00CC">
        <w:trPr>
          <w:trHeight w:val="369"/>
        </w:trPr>
        <w:tc>
          <w:tcPr>
            <w:tcW w:w="9341" w:type="dxa"/>
            <w:tcBorders>
              <w:left w:val="single" w:sz="12" w:space="0" w:color="auto"/>
              <w:bottom w:val="single" w:sz="2" w:space="0" w:color="auto"/>
            </w:tcBorders>
            <w:vAlign w:val="center"/>
          </w:tcPr>
          <w:p w14:paraId="177BA926" w14:textId="77777777" w:rsidR="0038616B" w:rsidRPr="00D216D5" w:rsidRDefault="0038616B" w:rsidP="00DB00CC">
            <w:pPr>
              <w:pStyle w:val="textintabelle"/>
              <w:keepNext/>
              <w:keepLines/>
            </w:pPr>
            <w:r w:rsidRPr="00937829">
              <w:fldChar w:fldCharType="begin">
                <w:ffData>
                  <w:name w:val="Text12"/>
                  <w:enabled/>
                  <w:calcOnExit w:val="0"/>
                  <w:textInput/>
                </w:ffData>
              </w:fldChar>
            </w:r>
            <w:r w:rsidRPr="00937829">
              <w:instrText xml:space="preserve"> FORMTEXT </w:instrText>
            </w:r>
            <w:r w:rsidRPr="00937829">
              <w:fldChar w:fldCharType="separate"/>
            </w:r>
            <w:r>
              <w:rPr>
                <w:noProof/>
              </w:rPr>
              <w:t> </w:t>
            </w:r>
            <w:r>
              <w:rPr>
                <w:noProof/>
              </w:rPr>
              <w:t> </w:t>
            </w:r>
            <w:r>
              <w:rPr>
                <w:noProof/>
              </w:rPr>
              <w:t> </w:t>
            </w:r>
            <w:r>
              <w:rPr>
                <w:noProof/>
              </w:rPr>
              <w:t> </w:t>
            </w:r>
            <w:r>
              <w:rPr>
                <w:noProof/>
              </w:rPr>
              <w:t> </w:t>
            </w:r>
            <w:r w:rsidRPr="00937829">
              <w:fldChar w:fldCharType="end"/>
            </w:r>
          </w:p>
        </w:tc>
      </w:tr>
    </w:tbl>
    <w:p w14:paraId="02165600" w14:textId="77777777" w:rsidR="0038616B" w:rsidRDefault="0038616B" w:rsidP="0038616B">
      <w:pPr>
        <w:pStyle w:val="abstandnachtabelle"/>
      </w:pPr>
    </w:p>
    <w:p w14:paraId="7AB2BA1F" w14:textId="77777777" w:rsidR="00F915B4" w:rsidRDefault="00F915B4" w:rsidP="00F915B4">
      <w:pPr>
        <w:pStyle w:val="abstandnachtabelle"/>
      </w:pPr>
    </w:p>
    <w:p w14:paraId="359B427B" w14:textId="77777777" w:rsidR="00F915B4" w:rsidRDefault="00F915B4" w:rsidP="00F915B4">
      <w:pPr>
        <w:pStyle w:val="titelrotmitabstand"/>
        <w:rPr>
          <w:color w:val="000000"/>
        </w:rPr>
      </w:pPr>
      <w:r>
        <w:rPr>
          <w:color w:val="000000"/>
        </w:rPr>
        <w:t xml:space="preserve">1.3 </w:t>
      </w:r>
    </w:p>
    <w:p w14:paraId="20522EE5" w14:textId="77777777" w:rsidR="00F915B4" w:rsidRDefault="00F915B4" w:rsidP="00F915B4">
      <w:pPr>
        <w:pStyle w:val="lauftext"/>
      </w:pPr>
      <w:r>
        <w:t xml:space="preserve">Liegen ein oder mehrere Geburtsgebrechen gemäss </w:t>
      </w:r>
      <w:proofErr w:type="spellStart"/>
      <w:r>
        <w:t>GgV</w:t>
      </w:r>
      <w:proofErr w:type="spellEnd"/>
      <w:r>
        <w:t xml:space="preserve"> vor?</w:t>
      </w:r>
    </w:p>
    <w:p w14:paraId="0BDDC23D" w14:textId="77777777" w:rsidR="00F915B4" w:rsidRDefault="00F915B4" w:rsidP="00F915B4">
      <w:pPr>
        <w:pStyle w:val="lauftext"/>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nein</w:t>
      </w:r>
    </w:p>
    <w:p w14:paraId="557156BB" w14:textId="77777777" w:rsidR="00F915B4" w:rsidRDefault="00F915B4" w:rsidP="00F915B4">
      <w:pPr>
        <w:pStyle w:val="lauftext"/>
      </w:pPr>
      <w:r>
        <w:t>Wenn ja, Ziffer(n)</w:t>
      </w:r>
    </w:p>
    <w:tbl>
      <w:tblPr>
        <w:tblW w:w="9341" w:type="dxa"/>
        <w:tblLayout w:type="fixed"/>
        <w:tblCellMar>
          <w:left w:w="0" w:type="dxa"/>
          <w:right w:w="0" w:type="dxa"/>
        </w:tblCellMar>
        <w:tblLook w:val="01E0" w:firstRow="1" w:lastRow="1" w:firstColumn="1" w:lastColumn="1" w:noHBand="0" w:noVBand="0"/>
      </w:tblPr>
      <w:tblGrid>
        <w:gridCol w:w="9341"/>
      </w:tblGrid>
      <w:tr w:rsidR="00F915B4" w14:paraId="77641D6B" w14:textId="77777777" w:rsidTr="00DB00CC">
        <w:trPr>
          <w:trHeight w:val="964"/>
        </w:trPr>
        <w:tc>
          <w:tcPr>
            <w:tcW w:w="9341" w:type="dxa"/>
            <w:tcBorders>
              <w:left w:val="single" w:sz="12" w:space="0" w:color="auto"/>
              <w:bottom w:val="single" w:sz="2" w:space="0" w:color="auto"/>
            </w:tcBorders>
            <w:vAlign w:val="center"/>
          </w:tcPr>
          <w:p w14:paraId="78192317" w14:textId="77777777" w:rsidR="00F915B4" w:rsidRDefault="00F915B4" w:rsidP="00DB00CC">
            <w:pPr>
              <w:pStyle w:val="textintabelle"/>
            </w:pP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956DAF6" w14:textId="77777777" w:rsidR="0038616B" w:rsidRDefault="0038616B" w:rsidP="001D2D49">
      <w:pPr>
        <w:pStyle w:val="abstandnachtabelle"/>
      </w:pPr>
    </w:p>
    <w:p w14:paraId="28755C24" w14:textId="0A4C9ED0" w:rsidR="001D2D49" w:rsidRDefault="001D2D49" w:rsidP="001D2D49">
      <w:pPr>
        <w:pStyle w:val="titelrotmitabstand"/>
        <w:rPr>
          <w:color w:val="000000"/>
        </w:rPr>
      </w:pPr>
      <w:r>
        <w:rPr>
          <w:color w:val="000000"/>
        </w:rPr>
        <w:t>1.</w:t>
      </w:r>
      <w:r w:rsidR="00F915B4">
        <w:rPr>
          <w:color w:val="000000"/>
        </w:rPr>
        <w:t>4</w:t>
      </w:r>
      <w:r>
        <w:rPr>
          <w:color w:val="000000"/>
        </w:rPr>
        <w:t xml:space="preserve"> </w:t>
      </w:r>
    </w:p>
    <w:p w14:paraId="2E4CE92F" w14:textId="160090FB" w:rsidR="001D2D49" w:rsidRDefault="00F915B4" w:rsidP="001D2D49">
      <w:pPr>
        <w:pStyle w:val="lauftext"/>
      </w:pPr>
      <w:r w:rsidRPr="00F915B4">
        <w:t>Der Gesundheitszustand der versicherten Person ist</w:t>
      </w:r>
    </w:p>
    <w:p w14:paraId="579A71DC" w14:textId="01C9A40A" w:rsidR="001D2D49" w:rsidRDefault="001D2D49" w:rsidP="001D2D49">
      <w:pPr>
        <w:pStyle w:val="lauftext"/>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r>
      <w:proofErr w:type="gramStart"/>
      <w:r w:rsidR="00F915B4" w:rsidRPr="00F915B4">
        <w:t>gleich bleibend</w:t>
      </w:r>
      <w:proofErr w:type="gramEnd"/>
      <w:r>
        <w:tab/>
      </w: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r>
      <w:r w:rsidR="00F915B4" w:rsidRPr="00F915B4">
        <w:t>besserungsfähig</w:t>
      </w:r>
      <w:r w:rsidR="00F915B4">
        <w:tab/>
      </w:r>
      <w:r w:rsidR="00F915B4">
        <w:fldChar w:fldCharType="begin">
          <w:ffData>
            <w:name w:val="Kontrollkästchen4"/>
            <w:enabled/>
            <w:calcOnExit w:val="0"/>
            <w:checkBox>
              <w:sizeAuto/>
              <w:default w:val="0"/>
            </w:checkBox>
          </w:ffData>
        </w:fldChar>
      </w:r>
      <w:r w:rsidR="00F915B4">
        <w:instrText xml:space="preserve"> FORMCHECKBOX </w:instrText>
      </w:r>
      <w:r w:rsidR="00F915B4">
        <w:fldChar w:fldCharType="separate"/>
      </w:r>
      <w:r w:rsidR="00F915B4">
        <w:fldChar w:fldCharType="end"/>
      </w:r>
      <w:r w:rsidR="00F915B4">
        <w:tab/>
      </w:r>
      <w:r w:rsidR="00F915B4" w:rsidRPr="00F915B4">
        <w:t>sich verschlechternd</w:t>
      </w:r>
    </w:p>
    <w:p w14:paraId="3ECBACDE" w14:textId="4CA16F2A" w:rsidR="0076105E" w:rsidRDefault="0076105E" w:rsidP="003D00A8">
      <w:pPr>
        <w:pStyle w:val="titelrotmitabstand"/>
        <w:spacing w:before="240"/>
        <w:rPr>
          <w:color w:val="000000"/>
        </w:rPr>
      </w:pPr>
      <w:r>
        <w:rPr>
          <w:color w:val="000000"/>
        </w:rPr>
        <w:t xml:space="preserve">1.5 </w:t>
      </w:r>
    </w:p>
    <w:p w14:paraId="26B399E4" w14:textId="789B1B54" w:rsidR="0076105E" w:rsidRDefault="0076105E" w:rsidP="0076105E">
      <w:pPr>
        <w:pStyle w:val="lauftext"/>
      </w:pPr>
      <w:r w:rsidRPr="0076105E">
        <w:t xml:space="preserve">Kann durch medizinische Massnahmen die Möglichkeit einer späteren Eingliederung ins Erwerbsleben wesentlich </w:t>
      </w:r>
      <w:r>
        <w:br/>
      </w:r>
      <w:r w:rsidRPr="0076105E">
        <w:t>verbessert werden?</w:t>
      </w:r>
    </w:p>
    <w:p w14:paraId="5323801E" w14:textId="77777777" w:rsidR="0076105E" w:rsidRDefault="0076105E" w:rsidP="0076105E">
      <w:pPr>
        <w:pStyle w:val="lauftext"/>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nein</w:t>
      </w:r>
    </w:p>
    <w:p w14:paraId="4BF79A8B" w14:textId="77777777" w:rsidR="00873616" w:rsidRDefault="00873616" w:rsidP="0076105E">
      <w:pPr>
        <w:pStyle w:val="lauftext"/>
      </w:pPr>
    </w:p>
    <w:p w14:paraId="6D8A3D88" w14:textId="77777777" w:rsidR="00873616" w:rsidRDefault="00873616" w:rsidP="0076105E">
      <w:pPr>
        <w:pStyle w:val="lauftext"/>
        <w:sectPr w:rsidR="00873616" w:rsidSect="00660ADB">
          <w:footerReference w:type="default" r:id="rId19"/>
          <w:pgSz w:w="11906" w:h="16838" w:code="9"/>
          <w:pgMar w:top="510" w:right="851" w:bottom="843" w:left="1701" w:header="0" w:footer="533" w:gutter="0"/>
          <w:cols w:space="708"/>
          <w:docGrid w:linePitch="360"/>
        </w:sectPr>
      </w:pPr>
    </w:p>
    <w:p w14:paraId="16CBC1A4" w14:textId="77777777" w:rsidR="001D2D49" w:rsidRDefault="001D2D49" w:rsidP="004B4F2E">
      <w:pPr>
        <w:pStyle w:val="titelschwarzmitabstand"/>
        <w:tabs>
          <w:tab w:val="clear" w:pos="0"/>
          <w:tab w:val="left" w:pos="284"/>
        </w:tabs>
        <w:spacing w:before="480"/>
      </w:pPr>
      <w:r>
        <w:lastRenderedPageBreak/>
        <w:t>2.</w:t>
      </w:r>
      <w:r>
        <w:tab/>
        <w:t>Ärztliche Angaben</w:t>
      </w:r>
    </w:p>
    <w:p w14:paraId="21D0664E" w14:textId="77777777" w:rsidR="001D2D49" w:rsidRDefault="001D2D49" w:rsidP="00F86A9F">
      <w:pPr>
        <w:pStyle w:val="titelrotmitabstand"/>
        <w:rPr>
          <w:color w:val="000000"/>
        </w:rPr>
      </w:pPr>
      <w:r>
        <w:rPr>
          <w:color w:val="000000"/>
        </w:rPr>
        <w:t>2.1</w:t>
      </w:r>
    </w:p>
    <w:p w14:paraId="52F17AE1" w14:textId="77777777" w:rsidR="001D2D49" w:rsidRPr="00FC0E4A" w:rsidRDefault="001D2D49" w:rsidP="001D2D49">
      <w:pPr>
        <w:pStyle w:val="lauftext"/>
        <w:tabs>
          <w:tab w:val="clear" w:pos="0"/>
          <w:tab w:val="left" w:pos="284"/>
        </w:tabs>
      </w:pPr>
      <w:r>
        <w:t>Behandlung vom</w:t>
      </w:r>
      <w:r>
        <w:tab/>
        <w:t>bis</w:t>
      </w:r>
      <w:r w:rsidRPr="00FC0E4A">
        <w:t xml:space="preserve"> </w:t>
      </w:r>
    </w:p>
    <w:tbl>
      <w:tblPr>
        <w:tblW w:w="9341" w:type="dxa"/>
        <w:tblLayout w:type="fixed"/>
        <w:tblCellMar>
          <w:left w:w="0" w:type="dxa"/>
          <w:right w:w="0" w:type="dxa"/>
        </w:tblCellMar>
        <w:tblLook w:val="01E0" w:firstRow="1" w:lastRow="1" w:firstColumn="1" w:lastColumn="1" w:noHBand="0" w:noVBand="0"/>
      </w:tblPr>
      <w:tblGrid>
        <w:gridCol w:w="2041"/>
        <w:gridCol w:w="7300"/>
      </w:tblGrid>
      <w:tr w:rsidR="001D2D49" w:rsidRPr="00FC0E4A" w14:paraId="3350DD33" w14:textId="77777777" w:rsidTr="002479FA">
        <w:trPr>
          <w:cantSplit/>
          <w:trHeight w:val="371"/>
        </w:trPr>
        <w:tc>
          <w:tcPr>
            <w:tcW w:w="2041" w:type="dxa"/>
            <w:tcBorders>
              <w:left w:val="single" w:sz="12" w:space="0" w:color="auto"/>
              <w:bottom w:val="single" w:sz="2" w:space="0" w:color="auto"/>
            </w:tcBorders>
            <w:vAlign w:val="center"/>
          </w:tcPr>
          <w:p w14:paraId="1503DA97" w14:textId="22D5CFD7" w:rsidR="00873616" w:rsidRPr="00873616" w:rsidRDefault="001D2D49" w:rsidP="00BE11D3">
            <w:pPr>
              <w:pStyle w:val="textintabelle"/>
              <w:tabs>
                <w:tab w:val="left" w:pos="284"/>
              </w:tabs>
            </w:pPr>
            <w:r>
              <w:fldChar w:fldCharType="begin">
                <w:ffData>
                  <w:name w:val="Text54"/>
                  <w:enabled/>
                  <w:calcOnExit w:val="0"/>
                  <w:textInput/>
                </w:ffData>
              </w:fldChar>
            </w:r>
            <w:bookmarkStart w:id="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7300" w:type="dxa"/>
            <w:tcBorders>
              <w:left w:val="single" w:sz="12" w:space="0" w:color="auto"/>
              <w:bottom w:val="single" w:sz="2" w:space="0" w:color="auto"/>
            </w:tcBorders>
            <w:vAlign w:val="center"/>
          </w:tcPr>
          <w:p w14:paraId="4FE585F5" w14:textId="77777777" w:rsidR="001D2D49" w:rsidRPr="00FC0E4A" w:rsidRDefault="001D2D49" w:rsidP="002479FA">
            <w:pPr>
              <w:pStyle w:val="textintabelle"/>
              <w:tabs>
                <w:tab w:val="left" w:pos="284"/>
              </w:tabs>
            </w:pPr>
            <w:r>
              <w:fldChar w:fldCharType="begin">
                <w:ffData>
                  <w:name w:val="Text55"/>
                  <w:enabled/>
                  <w:calcOnExit w:val="0"/>
                  <w:textInput/>
                </w:ffData>
              </w:fldChar>
            </w:r>
            <w:bookmarkStart w:id="1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bl>
    <w:p w14:paraId="4042B529" w14:textId="77777777" w:rsidR="001D2D49" w:rsidRDefault="001D2D49" w:rsidP="00F86A9F">
      <w:pPr>
        <w:pStyle w:val="titelrotmitabstand"/>
        <w:tabs>
          <w:tab w:val="left" w:pos="284"/>
        </w:tabs>
        <w:rPr>
          <w:color w:val="000000"/>
        </w:rPr>
      </w:pPr>
      <w:r>
        <w:rPr>
          <w:color w:val="000000"/>
        </w:rPr>
        <w:t>2.2</w:t>
      </w:r>
    </w:p>
    <w:p w14:paraId="5A2CB23F" w14:textId="77777777" w:rsidR="001D2D49" w:rsidRPr="00FC0E4A" w:rsidRDefault="001D2D49" w:rsidP="001D2D49">
      <w:pPr>
        <w:pStyle w:val="lauftext"/>
        <w:tabs>
          <w:tab w:val="clear" w:pos="0"/>
          <w:tab w:val="left" w:pos="284"/>
        </w:tabs>
      </w:pPr>
      <w:r>
        <w:t>Letzte Untersuchung vom</w:t>
      </w:r>
      <w:r w:rsidRPr="00B47EE8">
        <w:t xml:space="preserve"> </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1556DC" w14:paraId="5C466F2A" w14:textId="77777777" w:rsidTr="00A320CB">
        <w:trPr>
          <w:trHeight w:val="510"/>
        </w:trPr>
        <w:tc>
          <w:tcPr>
            <w:tcW w:w="9341" w:type="dxa"/>
            <w:tcBorders>
              <w:left w:val="single" w:sz="12" w:space="0" w:color="auto"/>
              <w:bottom w:val="single" w:sz="2" w:space="0" w:color="auto"/>
            </w:tcBorders>
            <w:vAlign w:val="center"/>
          </w:tcPr>
          <w:p w14:paraId="7018D1B4" w14:textId="77777777" w:rsidR="001D2D49" w:rsidRDefault="001D2D49" w:rsidP="002479FA">
            <w:pPr>
              <w:pStyle w:val="textintabelle"/>
              <w:tabs>
                <w:tab w:val="left" w:pos="284"/>
              </w:tabs>
            </w:pPr>
            <w:r>
              <w:fldChar w:fldCharType="begin">
                <w:ffData>
                  <w:name w:val="Text158"/>
                  <w:enabled/>
                  <w:calcOnExit w:val="0"/>
                  <w:textInput/>
                </w:ffData>
              </w:fldChar>
            </w:r>
            <w:bookmarkStart w:id="11" w:name="Text1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2993C78F" w14:textId="77777777" w:rsidR="00A320CB" w:rsidRDefault="00A320CB" w:rsidP="002479FA">
            <w:pPr>
              <w:pStyle w:val="textintabelle"/>
              <w:tabs>
                <w:tab w:val="left" w:pos="284"/>
              </w:tabs>
            </w:pPr>
          </w:p>
          <w:p w14:paraId="7FBEF83E" w14:textId="77777777" w:rsidR="00A320CB" w:rsidRPr="001556DC" w:rsidRDefault="00A320CB" w:rsidP="002479FA">
            <w:pPr>
              <w:pStyle w:val="textintabelle"/>
              <w:tabs>
                <w:tab w:val="left" w:pos="284"/>
              </w:tabs>
            </w:pPr>
          </w:p>
        </w:tc>
      </w:tr>
    </w:tbl>
    <w:p w14:paraId="7D48A542" w14:textId="77777777" w:rsidR="00A320CB" w:rsidRDefault="00A320CB" w:rsidP="00A320CB">
      <w:pPr>
        <w:pStyle w:val="titelrotmitabstand"/>
        <w:rPr>
          <w:color w:val="000000"/>
        </w:rPr>
      </w:pPr>
      <w:r>
        <w:rPr>
          <w:color w:val="000000"/>
        </w:rPr>
        <w:t>2.3</w:t>
      </w:r>
    </w:p>
    <w:p w14:paraId="66F8C059" w14:textId="77777777" w:rsidR="00A320CB" w:rsidRPr="007A3D3D" w:rsidRDefault="00A320CB" w:rsidP="00A320CB">
      <w:pPr>
        <w:tabs>
          <w:tab w:val="left" w:pos="284"/>
        </w:tabs>
        <w:rPr>
          <w:rFonts w:cs="Arial"/>
        </w:rPr>
      </w:pPr>
      <w:r w:rsidRPr="007A3D3D">
        <w:rPr>
          <w:rFonts w:cs="Arial"/>
        </w:rPr>
        <w:t xml:space="preserve">Anamnese (chronologischer Verlauf, bisherige Therapie, aktuelle Symptome) </w:t>
      </w:r>
    </w:p>
    <w:tbl>
      <w:tblPr>
        <w:tblW w:w="9341" w:type="dxa"/>
        <w:tblLayout w:type="fixed"/>
        <w:tblCellMar>
          <w:left w:w="0" w:type="dxa"/>
          <w:right w:w="0" w:type="dxa"/>
        </w:tblCellMar>
        <w:tblLook w:val="01E0" w:firstRow="1" w:lastRow="1" w:firstColumn="1" w:lastColumn="1" w:noHBand="0" w:noVBand="0"/>
      </w:tblPr>
      <w:tblGrid>
        <w:gridCol w:w="9341"/>
      </w:tblGrid>
      <w:tr w:rsidR="00A320CB" w:rsidRPr="00671BCC" w14:paraId="1774C643" w14:textId="77777777" w:rsidTr="004C2388">
        <w:trPr>
          <w:trHeight w:val="964"/>
        </w:trPr>
        <w:tc>
          <w:tcPr>
            <w:tcW w:w="9341" w:type="dxa"/>
            <w:tcBorders>
              <w:left w:val="single" w:sz="12" w:space="0" w:color="auto"/>
              <w:bottom w:val="single" w:sz="2" w:space="0" w:color="auto"/>
            </w:tcBorders>
            <w:vAlign w:val="center"/>
          </w:tcPr>
          <w:p w14:paraId="6FF7FB68" w14:textId="77777777" w:rsidR="00A320CB" w:rsidRPr="00671BCC" w:rsidRDefault="00A320CB" w:rsidP="004C2388">
            <w:pPr>
              <w:pStyle w:val="textintabelle"/>
              <w:tabs>
                <w:tab w:val="left" w:pos="284"/>
              </w:tabs>
            </w:pPr>
            <w:r>
              <w:fldChar w:fldCharType="begin">
                <w:ffData>
                  <w:name w:val="Text25"/>
                  <w:enabled/>
                  <w:calcOnExit w:val="0"/>
                  <w:textInput/>
                </w:ffData>
              </w:fldChar>
            </w:r>
            <w:bookmarkStart w:id="12"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bl>
    <w:p w14:paraId="2A492DDD" w14:textId="77777777" w:rsidR="00A320CB" w:rsidRDefault="00A320CB" w:rsidP="00A320CB">
      <w:pPr>
        <w:pStyle w:val="abstandnachtabelle"/>
        <w:tabs>
          <w:tab w:val="left" w:pos="284"/>
        </w:tabs>
        <w:spacing w:line="60" w:lineRule="exact"/>
      </w:pPr>
    </w:p>
    <w:p w14:paraId="49927AD7" w14:textId="16B54712" w:rsidR="001D2D49" w:rsidRDefault="001D2D49" w:rsidP="00A320CB">
      <w:pPr>
        <w:pStyle w:val="titelrotmitabstand"/>
        <w:spacing w:before="180"/>
        <w:rPr>
          <w:color w:val="000000"/>
        </w:rPr>
      </w:pPr>
      <w:r>
        <w:rPr>
          <w:color w:val="000000"/>
        </w:rPr>
        <w:t>2.4</w:t>
      </w:r>
    </w:p>
    <w:p w14:paraId="137F5629" w14:textId="77777777" w:rsidR="001D2D49" w:rsidRPr="004A4529" w:rsidRDefault="001D2D49" w:rsidP="001D2D49">
      <w:pPr>
        <w:pStyle w:val="lauftext"/>
        <w:tabs>
          <w:tab w:val="clear" w:pos="0"/>
          <w:tab w:val="left" w:pos="284"/>
        </w:tabs>
      </w:pPr>
      <w:r>
        <w:t xml:space="preserve">Ärztlicher Befund </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671BCC" w14:paraId="3A959400" w14:textId="77777777" w:rsidTr="002479FA">
        <w:trPr>
          <w:trHeight w:val="964"/>
        </w:trPr>
        <w:tc>
          <w:tcPr>
            <w:tcW w:w="9341" w:type="dxa"/>
            <w:tcBorders>
              <w:left w:val="single" w:sz="12" w:space="0" w:color="auto"/>
              <w:bottom w:val="single" w:sz="2" w:space="0" w:color="auto"/>
            </w:tcBorders>
            <w:vAlign w:val="center"/>
          </w:tcPr>
          <w:p w14:paraId="17192462" w14:textId="77777777" w:rsidR="001D2D49" w:rsidRPr="00671BCC" w:rsidRDefault="001D2D49" w:rsidP="002479FA">
            <w:pPr>
              <w:pStyle w:val="textintabelle"/>
              <w:tabs>
                <w:tab w:val="left" w:pos="284"/>
              </w:tabs>
            </w:pPr>
            <w:r>
              <w:fldChar w:fldCharType="begin">
                <w:ffData>
                  <w:name w:val="Text31"/>
                  <w:enabled/>
                  <w:calcOnExit w:val="0"/>
                  <w:textInput/>
                </w:ffData>
              </w:fldChar>
            </w:r>
            <w:bookmarkStart w:id="13" w:name="Text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bl>
    <w:p w14:paraId="175B9A05" w14:textId="77777777" w:rsidR="001D2D49" w:rsidRDefault="001D2D49" w:rsidP="00A320CB">
      <w:pPr>
        <w:pStyle w:val="abstandnachtabelle"/>
        <w:tabs>
          <w:tab w:val="left" w:pos="284"/>
        </w:tabs>
        <w:spacing w:after="115" w:line="60" w:lineRule="exact"/>
      </w:pPr>
    </w:p>
    <w:p w14:paraId="30307960" w14:textId="6E4687EF" w:rsidR="001D2D49" w:rsidRDefault="001D2D49" w:rsidP="00D57EB7">
      <w:pPr>
        <w:pStyle w:val="titelrotmitabstand"/>
        <w:spacing w:before="180"/>
        <w:rPr>
          <w:color w:val="000000"/>
        </w:rPr>
      </w:pPr>
      <w:r>
        <w:rPr>
          <w:color w:val="000000"/>
        </w:rPr>
        <w:t>2.5</w:t>
      </w:r>
    </w:p>
    <w:p w14:paraId="4EAD1D42" w14:textId="77777777" w:rsidR="001D2D49" w:rsidRPr="004A4529" w:rsidRDefault="001D2D49" w:rsidP="001D2D49">
      <w:pPr>
        <w:pStyle w:val="lauftext"/>
        <w:tabs>
          <w:tab w:val="clear" w:pos="0"/>
          <w:tab w:val="left" w:pos="284"/>
        </w:tabs>
      </w:pPr>
      <w:r>
        <w:t>Prognose</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340C08" w14:paraId="0AF6C469" w14:textId="77777777" w:rsidTr="002479FA">
        <w:trPr>
          <w:trHeight w:val="964"/>
        </w:trPr>
        <w:tc>
          <w:tcPr>
            <w:tcW w:w="9341" w:type="dxa"/>
            <w:tcBorders>
              <w:left w:val="single" w:sz="12" w:space="0" w:color="auto"/>
              <w:bottom w:val="single" w:sz="2" w:space="0" w:color="auto"/>
            </w:tcBorders>
            <w:vAlign w:val="center"/>
          </w:tcPr>
          <w:p w14:paraId="62484E75" w14:textId="77777777" w:rsidR="001D2D49" w:rsidRPr="00671BCC" w:rsidRDefault="001D2D49" w:rsidP="002479FA">
            <w:pPr>
              <w:pStyle w:val="textintabelle"/>
              <w:tabs>
                <w:tab w:val="left" w:pos="284"/>
              </w:tabs>
            </w:pPr>
            <w:r>
              <w:fldChar w:fldCharType="begin">
                <w:ffData>
                  <w:name w:val="Text3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7D9A4D2" w14:textId="77777777" w:rsidR="001D2D49" w:rsidRDefault="001D2D49" w:rsidP="00A320CB">
      <w:pPr>
        <w:pStyle w:val="titelrotmitabstand"/>
        <w:spacing w:before="180"/>
        <w:rPr>
          <w:color w:val="000000"/>
        </w:rPr>
      </w:pPr>
      <w:r>
        <w:rPr>
          <w:color w:val="000000"/>
        </w:rPr>
        <w:t>2.6</w:t>
      </w:r>
    </w:p>
    <w:p w14:paraId="3394DA5E" w14:textId="77777777" w:rsidR="001D2D49" w:rsidRDefault="001D2D49" w:rsidP="001D2D49">
      <w:pPr>
        <w:pStyle w:val="lauftext"/>
      </w:pPr>
      <w:r>
        <w:t>Spezialärztliche Untersuchungen</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340C08" w14:paraId="7A13A8F2" w14:textId="77777777" w:rsidTr="002479FA">
        <w:trPr>
          <w:trHeight w:val="964"/>
        </w:trPr>
        <w:tc>
          <w:tcPr>
            <w:tcW w:w="9341" w:type="dxa"/>
            <w:tcBorders>
              <w:left w:val="single" w:sz="12" w:space="0" w:color="auto"/>
              <w:bottom w:val="single" w:sz="2" w:space="0" w:color="auto"/>
            </w:tcBorders>
            <w:vAlign w:val="center"/>
          </w:tcPr>
          <w:p w14:paraId="708A05F6" w14:textId="77777777" w:rsidR="001D2D49" w:rsidRPr="00671BCC" w:rsidRDefault="001D2D49" w:rsidP="002479FA">
            <w:pPr>
              <w:pStyle w:val="textintabelle"/>
            </w:pPr>
            <w:r>
              <w:fldChar w:fldCharType="begin">
                <w:ffData>
                  <w:name w:val="Text3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F455269" w14:textId="77777777" w:rsidR="001D2D49" w:rsidRDefault="001D2D49" w:rsidP="001D2D49">
      <w:pPr>
        <w:pStyle w:val="abstandnachtabelle"/>
      </w:pPr>
    </w:p>
    <w:p w14:paraId="017761C9" w14:textId="77777777" w:rsidR="001D2D49" w:rsidRDefault="001D2D49" w:rsidP="00A320CB">
      <w:pPr>
        <w:pStyle w:val="titelrotmitabstand"/>
        <w:spacing w:before="180"/>
        <w:rPr>
          <w:color w:val="000000"/>
        </w:rPr>
      </w:pPr>
      <w:r>
        <w:rPr>
          <w:color w:val="000000"/>
        </w:rPr>
        <w:t>2.7</w:t>
      </w:r>
    </w:p>
    <w:p w14:paraId="5BEF151D" w14:textId="308D1CB3" w:rsidR="001D2D49" w:rsidRDefault="001D2D49" w:rsidP="001D2D49">
      <w:pPr>
        <w:pStyle w:val="lauftext"/>
      </w:pPr>
      <w:r>
        <w:t xml:space="preserve">Behandlungsplan </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340C08" w14:paraId="5C5A8BDA" w14:textId="77777777" w:rsidTr="002479FA">
        <w:trPr>
          <w:trHeight w:val="964"/>
        </w:trPr>
        <w:tc>
          <w:tcPr>
            <w:tcW w:w="9341" w:type="dxa"/>
            <w:tcBorders>
              <w:left w:val="single" w:sz="12" w:space="0" w:color="auto"/>
              <w:bottom w:val="single" w:sz="2" w:space="0" w:color="auto"/>
            </w:tcBorders>
            <w:vAlign w:val="center"/>
          </w:tcPr>
          <w:p w14:paraId="7E09E31B" w14:textId="77777777" w:rsidR="001D2D49" w:rsidRPr="00671BCC" w:rsidRDefault="001D2D49" w:rsidP="002479FA">
            <w:pPr>
              <w:pStyle w:val="textintabelle"/>
            </w:pPr>
            <w:r>
              <w:fldChar w:fldCharType="begin">
                <w:ffData>
                  <w:name w:val="Text3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B841E55" w14:textId="77777777" w:rsidR="0086679F" w:rsidRDefault="0086679F" w:rsidP="0086679F">
      <w:pPr>
        <w:pStyle w:val="abstandnachtabelle"/>
        <w:spacing w:line="240" w:lineRule="exact"/>
      </w:pPr>
    </w:p>
    <w:p w14:paraId="768C7FC9" w14:textId="569EC2C3" w:rsidR="0086679F" w:rsidRDefault="0086679F" w:rsidP="00873616">
      <w:pPr>
        <w:pStyle w:val="titelschwarzmitabstand"/>
        <w:tabs>
          <w:tab w:val="clear" w:pos="0"/>
          <w:tab w:val="left" w:pos="284"/>
        </w:tabs>
        <w:spacing w:before="360"/>
      </w:pPr>
      <w:r>
        <w:t>3.</w:t>
      </w:r>
      <w:r>
        <w:tab/>
        <w:t>Therapien</w:t>
      </w:r>
    </w:p>
    <w:p w14:paraId="18B40C94" w14:textId="77777777" w:rsidR="001D2D49" w:rsidRPr="001169B2" w:rsidRDefault="001D2D49" w:rsidP="001D2D49">
      <w:pPr>
        <w:pStyle w:val="abstandnachtabelle"/>
      </w:pPr>
    </w:p>
    <w:p w14:paraId="4E535033" w14:textId="0D6C53EB" w:rsidR="001D2D49" w:rsidRDefault="0086679F" w:rsidP="00A320CB">
      <w:pPr>
        <w:pStyle w:val="titelrotmitabstand"/>
        <w:spacing w:before="180"/>
        <w:rPr>
          <w:color w:val="000000"/>
        </w:rPr>
      </w:pPr>
      <w:r>
        <w:rPr>
          <w:color w:val="000000"/>
        </w:rPr>
        <w:t>3</w:t>
      </w:r>
      <w:r w:rsidR="001D2D49">
        <w:rPr>
          <w:color w:val="000000"/>
        </w:rPr>
        <w:t>.</w:t>
      </w:r>
      <w:r>
        <w:rPr>
          <w:color w:val="000000"/>
        </w:rPr>
        <w:t>1</w:t>
      </w:r>
    </w:p>
    <w:p w14:paraId="6D388479" w14:textId="329551D5" w:rsidR="001D2D49" w:rsidRPr="00671BCC" w:rsidRDefault="0086679F" w:rsidP="001D2D49">
      <w:pPr>
        <w:pStyle w:val="lauftext"/>
      </w:pPr>
      <w:r>
        <w:t>Benötigt die versicherte Person Therapien</w:t>
      </w:r>
      <w:r w:rsidR="001D2D49">
        <w:t>?</w:t>
      </w:r>
    </w:p>
    <w:p w14:paraId="2C3F0EE5" w14:textId="77777777" w:rsidR="001D2D49" w:rsidRDefault="001D2D49" w:rsidP="001D2D49">
      <w:pPr>
        <w:pStyle w:val="lauftext"/>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5"/>
            <w:enabled/>
            <w:calcOnExit w:val="0"/>
            <w:checkBox>
              <w:sizeAuto/>
              <w:default w:val="0"/>
            </w:checkBox>
          </w:ffData>
        </w:fldChar>
      </w:r>
      <w:r>
        <w:instrText xml:space="preserve"> FORMCHECKBOX </w:instrText>
      </w:r>
      <w:r>
        <w:fldChar w:fldCharType="separate"/>
      </w:r>
      <w:r>
        <w:fldChar w:fldCharType="end"/>
      </w:r>
      <w:r>
        <w:tab/>
        <w:t xml:space="preserve">nein </w:t>
      </w:r>
    </w:p>
    <w:p w14:paraId="258D5C3A" w14:textId="3B17ED9E" w:rsidR="001B06B3" w:rsidRDefault="001D2D49" w:rsidP="001D2D49">
      <w:pPr>
        <w:pStyle w:val="lauftext"/>
      </w:pPr>
      <w:r>
        <w:t>Wenn ja, welche?</w:t>
      </w:r>
    </w:p>
    <w:p w14:paraId="661E8D62" w14:textId="77777777" w:rsidR="00C82DDB" w:rsidRDefault="00C82DDB" w:rsidP="00C82DDB">
      <w:pPr>
        <w:pStyle w:val="lauftext"/>
        <w:ind w:right="-1759"/>
      </w:pPr>
      <w:r>
        <w:rPr>
          <w:color w:val="000000"/>
        </w:rPr>
        <w:t xml:space="preserve">Therapieart </w:t>
      </w:r>
    </w:p>
    <w:tbl>
      <w:tblPr>
        <w:tblW w:w="9341" w:type="dxa"/>
        <w:tblLayout w:type="fixed"/>
        <w:tblCellMar>
          <w:left w:w="0" w:type="dxa"/>
          <w:right w:w="0" w:type="dxa"/>
        </w:tblCellMar>
        <w:tblLook w:val="01E0" w:firstRow="1" w:lastRow="1" w:firstColumn="1" w:lastColumn="1" w:noHBand="0" w:noVBand="0"/>
      </w:tblPr>
      <w:tblGrid>
        <w:gridCol w:w="9341"/>
      </w:tblGrid>
      <w:tr w:rsidR="00C82DDB" w:rsidRPr="00671BCC" w14:paraId="2974913B" w14:textId="77777777" w:rsidTr="004757D5">
        <w:trPr>
          <w:trHeight w:val="964"/>
        </w:trPr>
        <w:tc>
          <w:tcPr>
            <w:tcW w:w="9341" w:type="dxa"/>
            <w:tcBorders>
              <w:left w:val="single" w:sz="12" w:space="0" w:color="auto"/>
              <w:bottom w:val="single" w:sz="2" w:space="0" w:color="auto"/>
            </w:tcBorders>
            <w:vAlign w:val="center"/>
          </w:tcPr>
          <w:p w14:paraId="3D22C357" w14:textId="77777777" w:rsidR="00C82DDB" w:rsidRDefault="00C82DDB" w:rsidP="004757D5">
            <w:pPr>
              <w:pStyle w:val="textintabelle"/>
              <w:tabs>
                <w:tab w:val="left" w:pos="284"/>
              </w:tabs>
              <w:rPr>
                <w:color w:val="000000"/>
              </w:rPr>
            </w:pPr>
            <w:r>
              <w:rPr>
                <w:color w:val="000000"/>
              </w:rPr>
              <w:t> </w:t>
            </w:r>
          </w:p>
          <w:p w14:paraId="79ACB92B" w14:textId="77777777" w:rsidR="00C82DDB" w:rsidRDefault="00C82DDB" w:rsidP="004757D5">
            <w:pPr>
              <w:pStyle w:val="textintabelle"/>
              <w:tabs>
                <w:tab w:val="left" w:pos="284"/>
              </w:tabs>
              <w:rPr>
                <w:color w:val="000000"/>
              </w:rPr>
            </w:pPr>
          </w:p>
          <w:p w14:paraId="72489B48" w14:textId="77777777" w:rsidR="00C82DDB" w:rsidRDefault="00C82DDB" w:rsidP="004757D5">
            <w:pPr>
              <w:pStyle w:val="textintabelle"/>
              <w:tabs>
                <w:tab w:val="left" w:pos="284"/>
              </w:tabs>
              <w:rPr>
                <w:color w:val="000000"/>
              </w:rPr>
            </w:pPr>
          </w:p>
          <w:p w14:paraId="667A1250" w14:textId="77777777" w:rsidR="00C82DDB" w:rsidRDefault="00C82DDB" w:rsidP="004757D5">
            <w:pPr>
              <w:pStyle w:val="textintabelle"/>
              <w:tabs>
                <w:tab w:val="left" w:pos="284"/>
              </w:tabs>
              <w:rPr>
                <w:color w:val="000000"/>
              </w:rPr>
            </w:pPr>
          </w:p>
          <w:p w14:paraId="741D7C53" w14:textId="77777777" w:rsidR="00C82DDB" w:rsidRDefault="00C82DDB" w:rsidP="004757D5">
            <w:pPr>
              <w:pStyle w:val="textintabelle"/>
              <w:tabs>
                <w:tab w:val="left" w:pos="284"/>
              </w:tabs>
              <w:rPr>
                <w:color w:val="000000"/>
              </w:rPr>
            </w:pPr>
          </w:p>
          <w:p w14:paraId="2A376042" w14:textId="77777777" w:rsidR="00C82DDB" w:rsidRPr="00671BCC" w:rsidRDefault="00C82DDB" w:rsidP="004757D5">
            <w:pPr>
              <w:pStyle w:val="textintabelle"/>
              <w:tabs>
                <w:tab w:val="left" w:pos="284"/>
              </w:tabs>
            </w:pPr>
          </w:p>
        </w:tc>
      </w:tr>
    </w:tbl>
    <w:p w14:paraId="77F44252" w14:textId="77777777" w:rsidR="00C82DDB" w:rsidRDefault="00C82DDB" w:rsidP="00C82DDB">
      <w:pPr>
        <w:pStyle w:val="abstandnachtabelle"/>
        <w:tabs>
          <w:tab w:val="left" w:pos="284"/>
        </w:tabs>
      </w:pPr>
    </w:p>
    <w:p w14:paraId="70A14556" w14:textId="77777777" w:rsidR="00C82DDB" w:rsidRDefault="00C82DDB" w:rsidP="00C82DDB">
      <w:pPr>
        <w:pStyle w:val="lauftext"/>
        <w:ind w:right="-1759"/>
      </w:pPr>
      <w:r>
        <w:t xml:space="preserve">Beginn                                Geplante Dauer </w:t>
      </w:r>
    </w:p>
    <w:tbl>
      <w:tblPr>
        <w:tblW w:w="9341" w:type="dxa"/>
        <w:tblLayout w:type="fixed"/>
        <w:tblCellMar>
          <w:left w:w="0" w:type="dxa"/>
          <w:right w:w="0" w:type="dxa"/>
        </w:tblCellMar>
        <w:tblLook w:val="01E0" w:firstRow="1" w:lastRow="1" w:firstColumn="1" w:lastColumn="1" w:noHBand="0" w:noVBand="0"/>
      </w:tblPr>
      <w:tblGrid>
        <w:gridCol w:w="2041"/>
        <w:gridCol w:w="7300"/>
      </w:tblGrid>
      <w:tr w:rsidR="00C82DDB" w:rsidRPr="00FC0E4A" w14:paraId="2272ED0D" w14:textId="77777777" w:rsidTr="004757D5">
        <w:trPr>
          <w:cantSplit/>
          <w:trHeight w:val="371"/>
        </w:trPr>
        <w:tc>
          <w:tcPr>
            <w:tcW w:w="2041" w:type="dxa"/>
            <w:tcBorders>
              <w:left w:val="single" w:sz="12" w:space="0" w:color="auto"/>
              <w:bottom w:val="single" w:sz="2" w:space="0" w:color="auto"/>
            </w:tcBorders>
            <w:vAlign w:val="center"/>
          </w:tcPr>
          <w:p w14:paraId="75EDF6B0" w14:textId="77777777" w:rsidR="00C82DDB" w:rsidRPr="00FC0E4A" w:rsidRDefault="00C82DDB" w:rsidP="004757D5">
            <w:pPr>
              <w:pStyle w:val="textintabelle"/>
              <w:tabs>
                <w:tab w:val="left" w:pos="284"/>
              </w:tabs>
            </w:pPr>
          </w:p>
        </w:tc>
        <w:tc>
          <w:tcPr>
            <w:tcW w:w="7300" w:type="dxa"/>
            <w:tcBorders>
              <w:left w:val="single" w:sz="12" w:space="0" w:color="auto"/>
              <w:bottom w:val="single" w:sz="2" w:space="0" w:color="auto"/>
            </w:tcBorders>
            <w:vAlign w:val="center"/>
          </w:tcPr>
          <w:p w14:paraId="451DC748" w14:textId="77777777" w:rsidR="00C82DDB" w:rsidRPr="00FC0E4A" w:rsidRDefault="00C82DDB" w:rsidP="004757D5">
            <w:pPr>
              <w:pStyle w:val="textintabelle"/>
              <w:tabs>
                <w:tab w:val="left" w:pos="284"/>
              </w:tabs>
            </w:pPr>
          </w:p>
        </w:tc>
      </w:tr>
    </w:tbl>
    <w:p w14:paraId="2DFCC1AC" w14:textId="77777777" w:rsidR="00C82DDB" w:rsidRDefault="00C82DDB" w:rsidP="00C82DDB">
      <w:pPr>
        <w:pStyle w:val="abstandnachtabelle"/>
        <w:ind w:right="-1759"/>
        <w:rPr>
          <w:color w:val="000000"/>
        </w:rPr>
      </w:pPr>
      <w:r>
        <w:rPr>
          <w:color w:val="000000"/>
        </w:rPr>
        <w:t> </w:t>
      </w:r>
    </w:p>
    <w:p w14:paraId="12E4C716" w14:textId="77777777" w:rsidR="00873616" w:rsidRDefault="00873616" w:rsidP="00C82DDB">
      <w:pPr>
        <w:pStyle w:val="abstandnachtabelle"/>
        <w:ind w:right="-1759"/>
        <w:rPr>
          <w:rFonts w:eastAsia="Calibri" w:cs="Arial"/>
        </w:rPr>
        <w:sectPr w:rsidR="00873616" w:rsidSect="00660ADB">
          <w:footerReference w:type="default" r:id="rId20"/>
          <w:pgSz w:w="11906" w:h="16838" w:code="9"/>
          <w:pgMar w:top="510" w:right="851" w:bottom="843" w:left="1701" w:header="0" w:footer="533" w:gutter="0"/>
          <w:cols w:space="708"/>
          <w:docGrid w:linePitch="360"/>
        </w:sectPr>
      </w:pPr>
    </w:p>
    <w:p w14:paraId="41F9454F" w14:textId="77777777" w:rsidR="00873616" w:rsidRPr="001D2D49" w:rsidRDefault="00873616" w:rsidP="00C82DDB">
      <w:pPr>
        <w:pStyle w:val="abstandnachtabelle"/>
        <w:ind w:right="-1759"/>
        <w:rPr>
          <w:rFonts w:eastAsia="Calibri" w:cs="Arial"/>
        </w:rPr>
      </w:pPr>
    </w:p>
    <w:p w14:paraId="549EB4EE" w14:textId="77777777" w:rsidR="00C82DDB" w:rsidRDefault="00C82DDB" w:rsidP="00C82DDB">
      <w:pPr>
        <w:pStyle w:val="lauftext"/>
        <w:ind w:right="-1759"/>
      </w:pPr>
      <w:r>
        <w:rPr>
          <w:color w:val="000000"/>
        </w:rPr>
        <w:t>Umfang (Häufigkeit und Dauer der Sitzung)</w:t>
      </w:r>
    </w:p>
    <w:p w14:paraId="678FF94E" w14:textId="77777777" w:rsidR="00C82DDB" w:rsidRPr="001D2D49" w:rsidRDefault="00C82DDB" w:rsidP="00C82DDB">
      <w:pPr>
        <w:pStyle w:val="abstandnachtabelle"/>
        <w:ind w:right="-1759"/>
        <w:rPr>
          <w:rFonts w:eastAsia="Calibri" w:cs="Arial"/>
        </w:rPr>
      </w:pPr>
      <w:r>
        <w:rPr>
          <w:color w:val="000000"/>
        </w:rPr>
        <w:t> </w:t>
      </w:r>
    </w:p>
    <w:tbl>
      <w:tblPr>
        <w:tblW w:w="9341" w:type="dxa"/>
        <w:tblLayout w:type="fixed"/>
        <w:tblCellMar>
          <w:left w:w="0" w:type="dxa"/>
          <w:right w:w="0" w:type="dxa"/>
        </w:tblCellMar>
        <w:tblLook w:val="01E0" w:firstRow="1" w:lastRow="1" w:firstColumn="1" w:lastColumn="1" w:noHBand="0" w:noVBand="0"/>
      </w:tblPr>
      <w:tblGrid>
        <w:gridCol w:w="9341"/>
      </w:tblGrid>
      <w:tr w:rsidR="00C82DDB" w:rsidRPr="001556DC" w14:paraId="534D14B7" w14:textId="77777777" w:rsidTr="004757D5">
        <w:trPr>
          <w:trHeight w:val="369"/>
        </w:trPr>
        <w:tc>
          <w:tcPr>
            <w:tcW w:w="9341" w:type="dxa"/>
            <w:tcBorders>
              <w:left w:val="single" w:sz="12" w:space="0" w:color="auto"/>
              <w:bottom w:val="single" w:sz="2" w:space="0" w:color="auto"/>
            </w:tcBorders>
            <w:vAlign w:val="center"/>
          </w:tcPr>
          <w:p w14:paraId="195C264A" w14:textId="77777777" w:rsidR="00C82DDB" w:rsidRDefault="00C82DDB" w:rsidP="004757D5">
            <w:pPr>
              <w:pStyle w:val="textintabelle"/>
              <w:tabs>
                <w:tab w:val="left" w:pos="284"/>
              </w:tabs>
            </w:pPr>
          </w:p>
          <w:p w14:paraId="7F35AF82" w14:textId="77777777" w:rsidR="00C82DDB" w:rsidRDefault="00C82DDB" w:rsidP="004757D5">
            <w:pPr>
              <w:pStyle w:val="textintabelle"/>
              <w:tabs>
                <w:tab w:val="left" w:pos="284"/>
              </w:tabs>
            </w:pPr>
          </w:p>
          <w:p w14:paraId="499B0B22" w14:textId="77777777" w:rsidR="00C82DDB" w:rsidRDefault="00C82DDB" w:rsidP="004757D5">
            <w:pPr>
              <w:pStyle w:val="textintabelle"/>
              <w:tabs>
                <w:tab w:val="left" w:pos="284"/>
              </w:tabs>
            </w:pPr>
          </w:p>
          <w:p w14:paraId="5C06E966" w14:textId="77777777" w:rsidR="00C82DDB" w:rsidRDefault="00C82DDB" w:rsidP="004757D5">
            <w:pPr>
              <w:pStyle w:val="textintabelle"/>
              <w:tabs>
                <w:tab w:val="left" w:pos="284"/>
              </w:tabs>
            </w:pPr>
          </w:p>
          <w:p w14:paraId="1034C3ED" w14:textId="77777777" w:rsidR="00C82DDB" w:rsidRPr="001556DC" w:rsidRDefault="00C82DDB" w:rsidP="004757D5">
            <w:pPr>
              <w:pStyle w:val="textintabelle"/>
              <w:tabs>
                <w:tab w:val="left" w:pos="284"/>
              </w:tabs>
            </w:pPr>
          </w:p>
        </w:tc>
      </w:tr>
    </w:tbl>
    <w:p w14:paraId="4F20A478" w14:textId="77777777" w:rsidR="00C82DDB" w:rsidRPr="001D2D49" w:rsidRDefault="00C82DDB" w:rsidP="00C82DDB">
      <w:pPr>
        <w:pStyle w:val="abstandnachtabelle"/>
        <w:ind w:right="-1759"/>
        <w:rPr>
          <w:rFonts w:eastAsia="Calibri" w:cs="Arial"/>
        </w:rPr>
      </w:pPr>
    </w:p>
    <w:p w14:paraId="32527054" w14:textId="577F2B7A" w:rsidR="00C82DDB" w:rsidRDefault="00C82DDB" w:rsidP="00C82DDB">
      <w:pPr>
        <w:pStyle w:val="lauftext"/>
        <w:ind w:right="-1759"/>
      </w:pPr>
      <w:r>
        <w:t>Durchführungsstelle: Wo wird die Behandlung durchgeführt? Domizilbehandlungen nur bei medizinischer</w:t>
      </w:r>
      <w:r w:rsidR="00F2229A">
        <w:t xml:space="preserve"> </w:t>
      </w:r>
      <w:r>
        <w:t xml:space="preserve">Notwendigkeit </w:t>
      </w:r>
      <w:r w:rsidR="00F2229A">
        <w:br/>
      </w:r>
      <w:r>
        <w:t>(bitte begründen)</w:t>
      </w:r>
    </w:p>
    <w:tbl>
      <w:tblPr>
        <w:tblW w:w="9341" w:type="dxa"/>
        <w:tblCellMar>
          <w:left w:w="0" w:type="dxa"/>
          <w:right w:w="0" w:type="dxa"/>
        </w:tblCellMar>
        <w:tblLook w:val="04A0" w:firstRow="1" w:lastRow="0" w:firstColumn="1" w:lastColumn="0" w:noHBand="0" w:noVBand="1"/>
      </w:tblPr>
      <w:tblGrid>
        <w:gridCol w:w="9341"/>
      </w:tblGrid>
      <w:tr w:rsidR="00C82DDB" w14:paraId="01AC722C" w14:textId="77777777" w:rsidTr="004757D5">
        <w:trPr>
          <w:trHeight w:val="369"/>
        </w:trPr>
        <w:tc>
          <w:tcPr>
            <w:tcW w:w="9341" w:type="dxa"/>
            <w:tcBorders>
              <w:top w:val="nil"/>
              <w:left w:val="single" w:sz="12" w:space="0" w:color="auto"/>
              <w:bottom w:val="single" w:sz="2" w:space="0" w:color="auto"/>
              <w:right w:val="nil"/>
            </w:tcBorders>
            <w:vAlign w:val="center"/>
            <w:hideMark/>
          </w:tcPr>
          <w:p w14:paraId="1FAC0D1A" w14:textId="77777777" w:rsidR="00C82DDB" w:rsidRDefault="00C82DDB" w:rsidP="004757D5">
            <w:pPr>
              <w:pStyle w:val="lauftext"/>
              <w:ind w:right="-1759"/>
              <w:rPr>
                <w:color w:val="000000"/>
              </w:rPr>
            </w:pPr>
            <w:r>
              <w:rPr>
                <w:color w:val="000000"/>
              </w:rPr>
              <w:t> </w:t>
            </w:r>
          </w:p>
          <w:p w14:paraId="267F55F8" w14:textId="77777777" w:rsidR="00C82DDB" w:rsidRDefault="00C82DDB" w:rsidP="004757D5">
            <w:pPr>
              <w:pStyle w:val="lauftext"/>
              <w:ind w:right="-1759"/>
            </w:pPr>
          </w:p>
          <w:p w14:paraId="7E11D56B" w14:textId="77777777" w:rsidR="00C82DDB" w:rsidRDefault="00C82DDB" w:rsidP="004757D5">
            <w:pPr>
              <w:pStyle w:val="lauftext"/>
              <w:ind w:right="-1759"/>
            </w:pPr>
          </w:p>
          <w:p w14:paraId="0D357145" w14:textId="77777777" w:rsidR="00C82DDB" w:rsidRDefault="00C82DDB" w:rsidP="004757D5">
            <w:pPr>
              <w:pStyle w:val="lauftext"/>
              <w:ind w:right="-1759"/>
            </w:pPr>
          </w:p>
          <w:p w14:paraId="5647203C" w14:textId="77777777" w:rsidR="00C82DDB" w:rsidRDefault="00C82DDB" w:rsidP="004757D5">
            <w:pPr>
              <w:pStyle w:val="lauftext"/>
              <w:ind w:right="-1759"/>
            </w:pPr>
          </w:p>
        </w:tc>
      </w:tr>
    </w:tbl>
    <w:p w14:paraId="4FA4A354" w14:textId="77777777" w:rsidR="00C82DDB" w:rsidRPr="001D2D49" w:rsidRDefault="00C82DDB" w:rsidP="00C82DDB">
      <w:pPr>
        <w:pStyle w:val="abstandnachtabelle"/>
        <w:ind w:right="-1759"/>
        <w:rPr>
          <w:rFonts w:eastAsia="Calibri" w:cs="Arial"/>
        </w:rPr>
      </w:pPr>
    </w:p>
    <w:p w14:paraId="7A1AA0D6" w14:textId="77777777" w:rsidR="00C82DDB" w:rsidRPr="001169B2" w:rsidRDefault="00C82DDB" w:rsidP="00C82DDB">
      <w:pPr>
        <w:pStyle w:val="lauftext"/>
        <w:ind w:right="-1759"/>
      </w:pPr>
      <w:r>
        <w:t xml:space="preserve">Was ist das Therapieziel? </w:t>
      </w:r>
    </w:p>
    <w:tbl>
      <w:tblPr>
        <w:tblW w:w="9341" w:type="dxa"/>
        <w:tblLayout w:type="fixed"/>
        <w:tblCellMar>
          <w:left w:w="0" w:type="dxa"/>
          <w:right w:w="0" w:type="dxa"/>
        </w:tblCellMar>
        <w:tblLook w:val="01E0" w:firstRow="1" w:lastRow="1" w:firstColumn="1" w:lastColumn="1" w:noHBand="0" w:noVBand="0"/>
      </w:tblPr>
      <w:tblGrid>
        <w:gridCol w:w="9341"/>
      </w:tblGrid>
      <w:tr w:rsidR="00C82DDB" w:rsidRPr="00671BCC" w14:paraId="6FD3A7FA" w14:textId="77777777" w:rsidTr="004757D5">
        <w:trPr>
          <w:trHeight w:val="964"/>
        </w:trPr>
        <w:tc>
          <w:tcPr>
            <w:tcW w:w="9341" w:type="dxa"/>
            <w:tcBorders>
              <w:left w:val="single" w:sz="12" w:space="0" w:color="auto"/>
              <w:bottom w:val="single" w:sz="2" w:space="0" w:color="auto"/>
            </w:tcBorders>
            <w:vAlign w:val="center"/>
          </w:tcPr>
          <w:p w14:paraId="6A9921FC" w14:textId="77777777" w:rsidR="00C82DDB" w:rsidRDefault="00C82DDB" w:rsidP="004757D5">
            <w:pPr>
              <w:pStyle w:val="textintabelle"/>
              <w:tabs>
                <w:tab w:val="left" w:pos="284"/>
              </w:tabs>
              <w:rPr>
                <w:color w:val="000000"/>
              </w:rPr>
            </w:pPr>
            <w:r>
              <w:rPr>
                <w:color w:val="000000"/>
              </w:rPr>
              <w:t> </w:t>
            </w:r>
          </w:p>
          <w:p w14:paraId="0FB99E23" w14:textId="77777777" w:rsidR="00C82DDB" w:rsidRDefault="00C82DDB" w:rsidP="004757D5">
            <w:pPr>
              <w:pStyle w:val="textintabelle"/>
              <w:tabs>
                <w:tab w:val="left" w:pos="284"/>
              </w:tabs>
              <w:rPr>
                <w:color w:val="000000"/>
              </w:rPr>
            </w:pPr>
          </w:p>
          <w:p w14:paraId="5EF4532B" w14:textId="77777777" w:rsidR="00C82DDB" w:rsidRDefault="00C82DDB" w:rsidP="004757D5">
            <w:pPr>
              <w:pStyle w:val="textintabelle"/>
              <w:tabs>
                <w:tab w:val="left" w:pos="284"/>
              </w:tabs>
              <w:rPr>
                <w:color w:val="000000"/>
              </w:rPr>
            </w:pPr>
          </w:p>
          <w:p w14:paraId="5E278A23" w14:textId="77777777" w:rsidR="00C82DDB" w:rsidRDefault="00C82DDB" w:rsidP="004757D5">
            <w:pPr>
              <w:pStyle w:val="textintabelle"/>
              <w:tabs>
                <w:tab w:val="left" w:pos="284"/>
              </w:tabs>
              <w:rPr>
                <w:color w:val="000000"/>
              </w:rPr>
            </w:pPr>
          </w:p>
          <w:p w14:paraId="2DEB41AC" w14:textId="77777777" w:rsidR="00C82DDB" w:rsidRDefault="00C82DDB" w:rsidP="004757D5">
            <w:pPr>
              <w:pStyle w:val="textintabelle"/>
              <w:tabs>
                <w:tab w:val="left" w:pos="284"/>
              </w:tabs>
              <w:rPr>
                <w:color w:val="000000"/>
              </w:rPr>
            </w:pPr>
          </w:p>
          <w:p w14:paraId="35433EF9" w14:textId="77777777" w:rsidR="00C82DDB" w:rsidRPr="00671BCC" w:rsidRDefault="00C82DDB" w:rsidP="004757D5">
            <w:pPr>
              <w:pStyle w:val="textintabelle"/>
              <w:tabs>
                <w:tab w:val="left" w:pos="284"/>
              </w:tabs>
            </w:pPr>
          </w:p>
        </w:tc>
      </w:tr>
    </w:tbl>
    <w:p w14:paraId="25E013A3" w14:textId="77777777" w:rsidR="00C82DDB" w:rsidRDefault="00C82DDB" w:rsidP="00C82DDB">
      <w:pPr>
        <w:pStyle w:val="abstandnachtabelle"/>
        <w:tabs>
          <w:tab w:val="left" w:pos="284"/>
        </w:tabs>
      </w:pPr>
    </w:p>
    <w:p w14:paraId="07789ADD" w14:textId="3980B28F" w:rsidR="00C82DDB" w:rsidRDefault="00C82DDB" w:rsidP="00873616">
      <w:pPr>
        <w:pStyle w:val="titelrotmitabstand"/>
        <w:spacing w:before="180"/>
        <w:rPr>
          <w:color w:val="000000"/>
        </w:rPr>
      </w:pPr>
      <w:r>
        <w:rPr>
          <w:color w:val="000000"/>
        </w:rPr>
        <w:t>3.2</w:t>
      </w:r>
    </w:p>
    <w:p w14:paraId="38D9D094" w14:textId="77777777" w:rsidR="00C82DDB" w:rsidRDefault="00C82DDB" w:rsidP="00C82DDB">
      <w:pPr>
        <w:pStyle w:val="lauftext"/>
        <w:tabs>
          <w:tab w:val="clear" w:pos="0"/>
          <w:tab w:val="left" w:pos="284"/>
        </w:tabs>
      </w:pPr>
      <w:r>
        <w:t>Benötigt die versicherte Person Behandlungsgeräte oder Hilfsmittel?</w:t>
      </w:r>
    </w:p>
    <w:p w14:paraId="17238265" w14:textId="77777777" w:rsidR="00C82DDB" w:rsidRDefault="00C82DDB" w:rsidP="00C82DDB">
      <w:pPr>
        <w:pStyle w:val="lauftext"/>
        <w:tabs>
          <w:tab w:val="clear" w:pos="0"/>
          <w:tab w:val="left" w:pos="284"/>
        </w:tabs>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5"/>
            <w:enabled/>
            <w:calcOnExit w:val="0"/>
            <w:checkBox>
              <w:sizeAuto/>
              <w:default w:val="0"/>
            </w:checkBox>
          </w:ffData>
        </w:fldChar>
      </w:r>
      <w:r>
        <w:instrText xml:space="preserve"> FORMCHECKBOX </w:instrText>
      </w:r>
      <w:r>
        <w:fldChar w:fldCharType="separate"/>
      </w:r>
      <w:r>
        <w:fldChar w:fldCharType="end"/>
      </w:r>
      <w:r>
        <w:tab/>
        <w:t xml:space="preserve">nein </w:t>
      </w:r>
    </w:p>
    <w:p w14:paraId="484E0F91" w14:textId="77777777" w:rsidR="00C82DDB" w:rsidRPr="001169B2" w:rsidRDefault="00C82DDB" w:rsidP="00C82DDB">
      <w:pPr>
        <w:pStyle w:val="lauftext"/>
        <w:tabs>
          <w:tab w:val="clear" w:pos="0"/>
          <w:tab w:val="left" w:pos="284"/>
        </w:tabs>
      </w:pPr>
      <w:r>
        <w:t>Wenn ja, welche?</w:t>
      </w:r>
    </w:p>
    <w:tbl>
      <w:tblPr>
        <w:tblW w:w="9341" w:type="dxa"/>
        <w:tblLayout w:type="fixed"/>
        <w:tblCellMar>
          <w:left w:w="0" w:type="dxa"/>
          <w:right w:w="0" w:type="dxa"/>
        </w:tblCellMar>
        <w:tblLook w:val="01E0" w:firstRow="1" w:lastRow="1" w:firstColumn="1" w:lastColumn="1" w:noHBand="0" w:noVBand="0"/>
      </w:tblPr>
      <w:tblGrid>
        <w:gridCol w:w="9341"/>
      </w:tblGrid>
      <w:tr w:rsidR="00C82DDB" w:rsidRPr="00671BCC" w14:paraId="05FB15CB" w14:textId="77777777" w:rsidTr="004757D5">
        <w:trPr>
          <w:trHeight w:val="964"/>
        </w:trPr>
        <w:tc>
          <w:tcPr>
            <w:tcW w:w="9341" w:type="dxa"/>
            <w:tcBorders>
              <w:left w:val="single" w:sz="12" w:space="0" w:color="auto"/>
              <w:bottom w:val="single" w:sz="2" w:space="0" w:color="auto"/>
            </w:tcBorders>
            <w:vAlign w:val="center"/>
          </w:tcPr>
          <w:p w14:paraId="75B81453" w14:textId="77777777" w:rsidR="00C82DDB" w:rsidRDefault="00C82DDB" w:rsidP="004757D5">
            <w:pPr>
              <w:pStyle w:val="textintabelle"/>
              <w:tabs>
                <w:tab w:val="left" w:pos="284"/>
              </w:tabs>
              <w:rPr>
                <w:color w:val="000000"/>
              </w:rPr>
            </w:pPr>
            <w:r>
              <w:rPr>
                <w:color w:val="000000"/>
              </w:rPr>
              <w:t> </w:t>
            </w:r>
          </w:p>
          <w:p w14:paraId="31F0AE83" w14:textId="77777777" w:rsidR="00C82DDB" w:rsidRDefault="00C82DDB" w:rsidP="004757D5">
            <w:pPr>
              <w:pStyle w:val="textintabelle"/>
              <w:tabs>
                <w:tab w:val="left" w:pos="284"/>
              </w:tabs>
              <w:rPr>
                <w:color w:val="000000"/>
              </w:rPr>
            </w:pPr>
          </w:p>
          <w:p w14:paraId="7963A2E4" w14:textId="77777777" w:rsidR="00C82DDB" w:rsidRDefault="00C82DDB" w:rsidP="004757D5">
            <w:pPr>
              <w:pStyle w:val="textintabelle"/>
              <w:tabs>
                <w:tab w:val="left" w:pos="284"/>
              </w:tabs>
              <w:rPr>
                <w:color w:val="000000"/>
              </w:rPr>
            </w:pPr>
          </w:p>
          <w:p w14:paraId="7E6CF3B8" w14:textId="77777777" w:rsidR="00C82DDB" w:rsidRDefault="00C82DDB" w:rsidP="004757D5">
            <w:pPr>
              <w:pStyle w:val="textintabelle"/>
              <w:tabs>
                <w:tab w:val="left" w:pos="284"/>
              </w:tabs>
              <w:rPr>
                <w:color w:val="000000"/>
              </w:rPr>
            </w:pPr>
          </w:p>
          <w:p w14:paraId="34CED374" w14:textId="77777777" w:rsidR="00C82DDB" w:rsidRDefault="00C82DDB" w:rsidP="004757D5">
            <w:pPr>
              <w:pStyle w:val="textintabelle"/>
              <w:tabs>
                <w:tab w:val="left" w:pos="284"/>
              </w:tabs>
              <w:rPr>
                <w:color w:val="000000"/>
              </w:rPr>
            </w:pPr>
          </w:p>
          <w:p w14:paraId="7D92DB7C" w14:textId="77777777" w:rsidR="00C82DDB" w:rsidRPr="00671BCC" w:rsidRDefault="00C82DDB" w:rsidP="004757D5">
            <w:pPr>
              <w:pStyle w:val="textintabelle"/>
              <w:tabs>
                <w:tab w:val="left" w:pos="284"/>
              </w:tabs>
              <w:ind w:left="0"/>
            </w:pPr>
          </w:p>
        </w:tc>
      </w:tr>
    </w:tbl>
    <w:p w14:paraId="0C7FB5E3" w14:textId="77777777" w:rsidR="00C82DDB" w:rsidRPr="001169B2" w:rsidRDefault="00C82DDB" w:rsidP="00C82DDB">
      <w:pPr>
        <w:pStyle w:val="abstandnachtabelle"/>
        <w:tabs>
          <w:tab w:val="left" w:pos="284"/>
        </w:tabs>
      </w:pPr>
    </w:p>
    <w:p w14:paraId="08C408B0" w14:textId="39720806" w:rsidR="00873616" w:rsidRDefault="00873616" w:rsidP="00873616">
      <w:pPr>
        <w:pStyle w:val="titelrotmitabstand"/>
        <w:spacing w:before="180"/>
        <w:rPr>
          <w:color w:val="000000"/>
        </w:rPr>
      </w:pPr>
      <w:r>
        <w:rPr>
          <w:color w:val="000000"/>
        </w:rPr>
        <w:t>3.3</w:t>
      </w:r>
    </w:p>
    <w:p w14:paraId="638DFFFB" w14:textId="2277DE9D" w:rsidR="00873616" w:rsidRDefault="00873616" w:rsidP="00873616">
      <w:pPr>
        <w:pStyle w:val="lauftext"/>
        <w:tabs>
          <w:tab w:val="clear" w:pos="0"/>
          <w:tab w:val="left" w:pos="284"/>
        </w:tabs>
      </w:pPr>
      <w:r w:rsidRPr="00873616">
        <w:t>Hilflosigkeit: Besteht ein behinderungsbedingter Mehraufwand an Hilfeleistung oder persönlicher Überwachung im Vergleich zu einem Nichtbehinderten gleichen Alters?</w:t>
      </w:r>
    </w:p>
    <w:p w14:paraId="59A23B4A" w14:textId="77777777" w:rsidR="00873616" w:rsidRDefault="00873616" w:rsidP="00873616">
      <w:pPr>
        <w:pStyle w:val="lauftext"/>
        <w:tabs>
          <w:tab w:val="clear" w:pos="0"/>
          <w:tab w:val="left" w:pos="284"/>
        </w:tabs>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t>ja</w:t>
      </w:r>
      <w:r>
        <w:tab/>
      </w:r>
      <w:r>
        <w:fldChar w:fldCharType="begin">
          <w:ffData>
            <w:name w:val="Kontrollkästchen5"/>
            <w:enabled/>
            <w:calcOnExit w:val="0"/>
            <w:checkBox>
              <w:sizeAuto/>
              <w:default w:val="0"/>
            </w:checkBox>
          </w:ffData>
        </w:fldChar>
      </w:r>
      <w:r>
        <w:instrText xml:space="preserve"> FORMCHECKBOX </w:instrText>
      </w:r>
      <w:r>
        <w:fldChar w:fldCharType="separate"/>
      </w:r>
      <w:r>
        <w:fldChar w:fldCharType="end"/>
      </w:r>
      <w:r>
        <w:tab/>
        <w:t xml:space="preserve">nein </w:t>
      </w:r>
    </w:p>
    <w:p w14:paraId="3FC9706E" w14:textId="27448825" w:rsidR="00873616" w:rsidRPr="001169B2" w:rsidRDefault="00873616" w:rsidP="00873616">
      <w:pPr>
        <w:pStyle w:val="lauftext"/>
        <w:tabs>
          <w:tab w:val="clear" w:pos="0"/>
          <w:tab w:val="left" w:pos="284"/>
        </w:tabs>
      </w:pPr>
      <w:r w:rsidRPr="00873616">
        <w:t>Wenn ja: Bitte begründen Sie</w:t>
      </w:r>
    </w:p>
    <w:tbl>
      <w:tblPr>
        <w:tblW w:w="9341" w:type="dxa"/>
        <w:tblLayout w:type="fixed"/>
        <w:tblCellMar>
          <w:left w:w="0" w:type="dxa"/>
          <w:right w:w="0" w:type="dxa"/>
        </w:tblCellMar>
        <w:tblLook w:val="01E0" w:firstRow="1" w:lastRow="1" w:firstColumn="1" w:lastColumn="1" w:noHBand="0" w:noVBand="0"/>
      </w:tblPr>
      <w:tblGrid>
        <w:gridCol w:w="9341"/>
      </w:tblGrid>
      <w:tr w:rsidR="00873616" w:rsidRPr="00671BCC" w14:paraId="1A26C070" w14:textId="77777777" w:rsidTr="00DB00CC">
        <w:trPr>
          <w:trHeight w:val="964"/>
        </w:trPr>
        <w:tc>
          <w:tcPr>
            <w:tcW w:w="9341" w:type="dxa"/>
            <w:tcBorders>
              <w:left w:val="single" w:sz="12" w:space="0" w:color="auto"/>
              <w:bottom w:val="single" w:sz="2" w:space="0" w:color="auto"/>
            </w:tcBorders>
            <w:vAlign w:val="center"/>
          </w:tcPr>
          <w:p w14:paraId="2DEB110A" w14:textId="77777777" w:rsidR="00873616" w:rsidRDefault="00873616" w:rsidP="00DB00CC">
            <w:pPr>
              <w:pStyle w:val="textintabelle"/>
              <w:tabs>
                <w:tab w:val="left" w:pos="284"/>
              </w:tabs>
              <w:rPr>
                <w:color w:val="000000"/>
              </w:rPr>
            </w:pPr>
            <w:r>
              <w:rPr>
                <w:color w:val="000000"/>
              </w:rPr>
              <w:t> </w:t>
            </w:r>
          </w:p>
          <w:p w14:paraId="2DF987BF" w14:textId="77777777" w:rsidR="00873616" w:rsidRDefault="00873616" w:rsidP="00DB00CC">
            <w:pPr>
              <w:pStyle w:val="textintabelle"/>
              <w:tabs>
                <w:tab w:val="left" w:pos="284"/>
              </w:tabs>
              <w:rPr>
                <w:color w:val="000000"/>
              </w:rPr>
            </w:pPr>
          </w:p>
          <w:p w14:paraId="58D97F6E" w14:textId="77777777" w:rsidR="00873616" w:rsidRDefault="00873616" w:rsidP="00DB00CC">
            <w:pPr>
              <w:pStyle w:val="textintabelle"/>
              <w:tabs>
                <w:tab w:val="left" w:pos="284"/>
              </w:tabs>
              <w:rPr>
                <w:color w:val="000000"/>
              </w:rPr>
            </w:pPr>
          </w:p>
          <w:p w14:paraId="2AFA7F05" w14:textId="77777777" w:rsidR="00873616" w:rsidRDefault="00873616" w:rsidP="00DB00CC">
            <w:pPr>
              <w:pStyle w:val="textintabelle"/>
              <w:tabs>
                <w:tab w:val="left" w:pos="284"/>
              </w:tabs>
              <w:rPr>
                <w:color w:val="000000"/>
              </w:rPr>
            </w:pPr>
          </w:p>
          <w:p w14:paraId="66E7B769" w14:textId="77777777" w:rsidR="00873616" w:rsidRDefault="00873616" w:rsidP="00DB00CC">
            <w:pPr>
              <w:pStyle w:val="textintabelle"/>
              <w:tabs>
                <w:tab w:val="left" w:pos="284"/>
              </w:tabs>
              <w:rPr>
                <w:color w:val="000000"/>
              </w:rPr>
            </w:pPr>
          </w:p>
          <w:p w14:paraId="627413C1" w14:textId="77777777" w:rsidR="00873616" w:rsidRPr="00671BCC" w:rsidRDefault="00873616" w:rsidP="00DB00CC">
            <w:pPr>
              <w:pStyle w:val="textintabelle"/>
              <w:tabs>
                <w:tab w:val="left" w:pos="284"/>
              </w:tabs>
              <w:ind w:left="0"/>
            </w:pPr>
          </w:p>
        </w:tc>
      </w:tr>
    </w:tbl>
    <w:p w14:paraId="62FF89CC" w14:textId="77777777" w:rsidR="00C82DDB" w:rsidRDefault="00C82DDB" w:rsidP="00C82DDB">
      <w:pPr>
        <w:pStyle w:val="abstandnachtabelle"/>
        <w:tabs>
          <w:tab w:val="left" w:pos="284"/>
        </w:tabs>
      </w:pPr>
    </w:p>
    <w:p w14:paraId="3F69E9C6" w14:textId="45DB7C3F" w:rsidR="001D2D49" w:rsidRDefault="007A3B49" w:rsidP="00A320CB">
      <w:pPr>
        <w:pStyle w:val="titelschwarzmitabstand"/>
        <w:keepNext/>
        <w:keepLines/>
        <w:spacing w:before="360" w:after="120"/>
      </w:pPr>
      <w:r>
        <w:t>4</w:t>
      </w:r>
      <w:r w:rsidR="001D2D49">
        <w:t>.</w:t>
      </w:r>
      <w:r w:rsidR="001D2D49">
        <w:tab/>
        <w:t>Unterschrift</w:t>
      </w:r>
    </w:p>
    <w:p w14:paraId="5D3A3914" w14:textId="77777777" w:rsidR="001D2D49" w:rsidRPr="007A3D3D" w:rsidRDefault="001D2D49" w:rsidP="001D2D49">
      <w:pPr>
        <w:keepNext/>
        <w:keepLines/>
        <w:rPr>
          <w:rFonts w:cs="Arial"/>
        </w:rPr>
      </w:pPr>
      <w:r w:rsidRPr="007A3D3D">
        <w:rPr>
          <w:rFonts w:cs="Arial"/>
        </w:rPr>
        <w:t>Vorname, Name, Datum und Unterschrift des Arztes/der Ärztin</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937829" w14:paraId="029793AC" w14:textId="77777777" w:rsidTr="00A320CB">
        <w:trPr>
          <w:trHeight w:hRule="exact" w:val="1418"/>
        </w:trPr>
        <w:tc>
          <w:tcPr>
            <w:tcW w:w="9341" w:type="dxa"/>
            <w:tcBorders>
              <w:left w:val="single" w:sz="12" w:space="0" w:color="auto"/>
              <w:bottom w:val="single" w:sz="2" w:space="0" w:color="auto"/>
            </w:tcBorders>
            <w:vAlign w:val="center"/>
          </w:tcPr>
          <w:p w14:paraId="1DACA08A" w14:textId="77777777" w:rsidR="001D2D49" w:rsidRPr="00937829" w:rsidRDefault="001D2D49" w:rsidP="002479FA">
            <w:pPr>
              <w:pStyle w:val="textintabelle"/>
              <w:keepNext/>
              <w:keepLines/>
            </w:pPr>
            <w:r w:rsidRPr="00937829">
              <w:fldChar w:fldCharType="begin">
                <w:ffData>
                  <w:name w:val="Text12"/>
                  <w:enabled/>
                  <w:calcOnExit w:val="0"/>
                  <w:textInput/>
                </w:ffData>
              </w:fldChar>
            </w:r>
            <w:r w:rsidRPr="00937829">
              <w:instrText xml:space="preserve"> FORMTEXT </w:instrText>
            </w:r>
            <w:r w:rsidRPr="00937829">
              <w:fldChar w:fldCharType="separate"/>
            </w:r>
            <w:r>
              <w:rPr>
                <w:noProof/>
              </w:rPr>
              <w:t> </w:t>
            </w:r>
            <w:r>
              <w:rPr>
                <w:noProof/>
              </w:rPr>
              <w:t> </w:t>
            </w:r>
            <w:r>
              <w:rPr>
                <w:noProof/>
              </w:rPr>
              <w:t> </w:t>
            </w:r>
            <w:r>
              <w:rPr>
                <w:noProof/>
              </w:rPr>
              <w:t> </w:t>
            </w:r>
            <w:r>
              <w:rPr>
                <w:noProof/>
              </w:rPr>
              <w:t> </w:t>
            </w:r>
            <w:r w:rsidRPr="00937829">
              <w:fldChar w:fldCharType="end"/>
            </w:r>
          </w:p>
        </w:tc>
      </w:tr>
    </w:tbl>
    <w:p w14:paraId="0C08D02E" w14:textId="77777777" w:rsidR="001D2D49" w:rsidRPr="00937829" w:rsidRDefault="001D2D49" w:rsidP="001D2D49">
      <w:pPr>
        <w:pStyle w:val="abstandnachtabelle"/>
        <w:keepNext/>
        <w:keepLines/>
        <w:rPr>
          <w:color w:val="auto"/>
        </w:rPr>
      </w:pPr>
    </w:p>
    <w:p w14:paraId="49272C03" w14:textId="77777777" w:rsidR="001D2D49" w:rsidRPr="007A3D3D" w:rsidRDefault="001D2D49" w:rsidP="001D2D49">
      <w:pPr>
        <w:keepNext/>
        <w:keepLines/>
        <w:rPr>
          <w:rFonts w:cs="Arial"/>
        </w:rPr>
      </w:pPr>
      <w:r w:rsidRPr="007A3D3D">
        <w:rPr>
          <w:rFonts w:cs="Arial"/>
        </w:rPr>
        <w:t>Genaue Adresse (Praxis/Abteilung)</w:t>
      </w:r>
    </w:p>
    <w:tbl>
      <w:tblPr>
        <w:tblW w:w="9341" w:type="dxa"/>
        <w:tblLayout w:type="fixed"/>
        <w:tblCellMar>
          <w:left w:w="0" w:type="dxa"/>
          <w:right w:w="0" w:type="dxa"/>
        </w:tblCellMar>
        <w:tblLook w:val="01E0" w:firstRow="1" w:lastRow="1" w:firstColumn="1" w:lastColumn="1" w:noHBand="0" w:noVBand="0"/>
      </w:tblPr>
      <w:tblGrid>
        <w:gridCol w:w="9341"/>
      </w:tblGrid>
      <w:tr w:rsidR="001D2D49" w:rsidRPr="00D216D5" w14:paraId="1587BF46" w14:textId="77777777" w:rsidTr="002479FA">
        <w:trPr>
          <w:trHeight w:val="369"/>
        </w:trPr>
        <w:tc>
          <w:tcPr>
            <w:tcW w:w="9341" w:type="dxa"/>
            <w:tcBorders>
              <w:left w:val="single" w:sz="12" w:space="0" w:color="auto"/>
              <w:bottom w:val="single" w:sz="2" w:space="0" w:color="auto"/>
            </w:tcBorders>
            <w:vAlign w:val="center"/>
          </w:tcPr>
          <w:p w14:paraId="7ED03B81" w14:textId="77777777" w:rsidR="001D2D49" w:rsidRPr="00D216D5" w:rsidRDefault="001D2D49" w:rsidP="002479FA">
            <w:pPr>
              <w:pStyle w:val="textintabelle"/>
              <w:keepNext/>
              <w:keepLines/>
            </w:pPr>
            <w:r w:rsidRPr="00937829">
              <w:fldChar w:fldCharType="begin">
                <w:ffData>
                  <w:name w:val="Text12"/>
                  <w:enabled/>
                  <w:calcOnExit w:val="0"/>
                  <w:textInput/>
                </w:ffData>
              </w:fldChar>
            </w:r>
            <w:r w:rsidRPr="00937829">
              <w:instrText xml:space="preserve"> FORMTEXT </w:instrText>
            </w:r>
            <w:r w:rsidRPr="00937829">
              <w:fldChar w:fldCharType="separate"/>
            </w:r>
            <w:r>
              <w:rPr>
                <w:noProof/>
              </w:rPr>
              <w:t> </w:t>
            </w:r>
            <w:r>
              <w:rPr>
                <w:noProof/>
              </w:rPr>
              <w:t> </w:t>
            </w:r>
            <w:r>
              <w:rPr>
                <w:noProof/>
              </w:rPr>
              <w:t> </w:t>
            </w:r>
            <w:r>
              <w:rPr>
                <w:noProof/>
              </w:rPr>
              <w:t> </w:t>
            </w:r>
            <w:r>
              <w:rPr>
                <w:noProof/>
              </w:rPr>
              <w:t> </w:t>
            </w:r>
            <w:r w:rsidRPr="00937829">
              <w:fldChar w:fldCharType="end"/>
            </w:r>
          </w:p>
        </w:tc>
      </w:tr>
    </w:tbl>
    <w:p w14:paraId="13C19A34" w14:textId="77777777" w:rsidR="001D2D49" w:rsidRDefault="001D2D49" w:rsidP="001D2D49">
      <w:pPr>
        <w:pStyle w:val="abstandnachtabelle"/>
      </w:pPr>
    </w:p>
    <w:p w14:paraId="7C3E06E0" w14:textId="3E4DF7E2" w:rsidR="001D2D49" w:rsidRPr="001169B2" w:rsidRDefault="001D2D49" w:rsidP="00F2229A">
      <w:pPr>
        <w:pStyle w:val="titelschwarzmitabstand"/>
        <w:spacing w:before="360" w:after="80"/>
      </w:pPr>
    </w:p>
    <w:sectPr w:rsidR="001D2D49" w:rsidRPr="001169B2" w:rsidSect="00660ADB">
      <w:footerReference w:type="default" r:id="rId21"/>
      <w:pgSz w:w="11906" w:h="16838" w:code="9"/>
      <w:pgMar w:top="510" w:right="851" w:bottom="843" w:left="1701" w:header="0"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7D90B" w14:textId="77777777" w:rsidR="00EF035C" w:rsidRDefault="00EF035C">
      <w:r>
        <w:separator/>
      </w:r>
    </w:p>
  </w:endnote>
  <w:endnote w:type="continuationSeparator" w:id="0">
    <w:p w14:paraId="1A372322" w14:textId="77777777" w:rsidR="00EF035C" w:rsidRDefault="00EF0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IN-Bold">
    <w:altName w:val="Arial Narrow"/>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E7EAE" w14:textId="77777777" w:rsidR="00761442" w:rsidRPr="00E47857" w:rsidRDefault="00761442" w:rsidP="001B29AA">
    <w:pPr>
      <w:pStyle w:val="fusszeileseite1"/>
      <w:rPr>
        <w:lang w:val="de-DE"/>
      </w:rPr>
    </w:pPr>
    <w:r>
      <w:rPr>
        <w:lang w:val="de-DE"/>
      </w:rPr>
      <w:t xml:space="preserve">Seite 1 von 2   </w:t>
    </w:r>
    <w:r w:rsidRPr="00E47857">
      <w:rPr>
        <w:lang w:val="de-DE"/>
      </w:rPr>
      <w:t>I</w:t>
    </w:r>
    <w:r>
      <w:rPr>
        <w:lang w:val="de-DE"/>
      </w:rPr>
      <w:t>nvalidenversicherung, AZ HE AHV</w:t>
    </w:r>
    <w:r w:rsidRPr="00E47857">
      <w:rPr>
        <w:lang w:val="de-DE"/>
      </w:rPr>
      <w:t xml:space="preserve">, </w:t>
    </w:r>
    <w:r>
      <w:rPr>
        <w:lang w:val="de-DE"/>
      </w:rPr>
      <w:t>002.009, D, 07/2022</w:t>
    </w:r>
  </w:p>
  <w:p w14:paraId="20AE8306" w14:textId="77777777" w:rsidR="00761442" w:rsidRPr="001B29AA" w:rsidRDefault="00761442" w:rsidP="001B29A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BD03" w14:textId="0242F9E1" w:rsidR="00761442" w:rsidRPr="00EC019E" w:rsidRDefault="00EC019E" w:rsidP="00EC019E">
    <w:pPr>
      <w:pStyle w:val="fusszeileseite1"/>
      <w:rPr>
        <w:lang w:val="de-DE"/>
      </w:rPr>
    </w:pPr>
    <w:r>
      <w:rPr>
        <w:lang w:val="de-DE"/>
      </w:rPr>
      <w:t xml:space="preserve">Invalidenversicherung, </w:t>
    </w:r>
    <w:r w:rsidR="001C1CCA" w:rsidRPr="001C1CCA">
      <w:rPr>
        <w:lang w:val="de-DE"/>
      </w:rPr>
      <w:t xml:space="preserve">Arztbericht </w:t>
    </w:r>
    <w:r w:rsidR="001C1CCA">
      <w:rPr>
        <w:lang w:val="de-DE"/>
      </w:rPr>
      <w:t>–</w:t>
    </w:r>
    <w:r w:rsidR="001C1CCA" w:rsidRPr="001C1CCA">
      <w:rPr>
        <w:lang w:val="de-DE"/>
      </w:rPr>
      <w:t xml:space="preserve"> medizinische </w:t>
    </w:r>
    <w:proofErr w:type="spellStart"/>
    <w:r w:rsidR="001C1CCA" w:rsidRPr="001C1CCA">
      <w:rPr>
        <w:lang w:val="de-DE"/>
      </w:rPr>
      <w:t>Massnahmen</w:t>
    </w:r>
    <w:proofErr w:type="spellEnd"/>
    <w:r w:rsidR="001C1CCA" w:rsidRPr="001C1CCA">
      <w:rPr>
        <w:lang w:val="de-DE"/>
      </w:rPr>
      <w:t xml:space="preserve"> für Kinder und junge Erwachsene </w:t>
    </w:r>
    <w:r w:rsidR="00500431" w:rsidRPr="00500431">
      <w:rPr>
        <w:lang w:val="de-DE"/>
      </w:rPr>
      <w:t>002.011</w:t>
    </w:r>
    <w:r>
      <w:rPr>
        <w:lang w:val="de-DE"/>
      </w:rPr>
      <w:t xml:space="preserve">, D, </w:t>
    </w:r>
    <w:r w:rsidR="00FA0231">
      <w:rPr>
        <w:lang w:val="de-DE"/>
      </w:rPr>
      <w:t>0</w:t>
    </w:r>
    <w:r w:rsidR="00B4534E">
      <w:rPr>
        <w:lang w:val="de-DE"/>
      </w:rPr>
      <w:t>5</w:t>
    </w:r>
    <w:r w:rsidR="00FA0231">
      <w:rPr>
        <w:lang w:val="de-DE"/>
      </w:rPr>
      <w:t>/202</w:t>
    </w:r>
    <w:r w:rsidR="002207D3">
      <w:rPr>
        <w:lang w:val="de-D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2F85" w14:textId="256F9C3C" w:rsidR="003F303B" w:rsidRPr="00DC3521" w:rsidRDefault="003F303B" w:rsidP="00DC3521">
    <w:pPr>
      <w:pStyle w:val="fusszeileseite1"/>
      <w:rPr>
        <w:lang w:val="de-DE"/>
      </w:rPr>
    </w:pPr>
    <w:r>
      <w:rPr>
        <w:lang w:val="de-DE"/>
      </w:rPr>
      <w:t xml:space="preserve">Seite </w:t>
    </w:r>
    <w:r w:rsidR="00873616">
      <w:rPr>
        <w:lang w:val="de-DE"/>
      </w:rPr>
      <w:t>1</w:t>
    </w:r>
    <w:r>
      <w:rPr>
        <w:lang w:val="de-DE"/>
      </w:rPr>
      <w:t xml:space="preserve"> von 3, </w:t>
    </w:r>
    <w:r w:rsidRPr="001C1CCA">
      <w:rPr>
        <w:lang w:val="de-DE"/>
      </w:rPr>
      <w:t xml:space="preserve">Invalidenversicherung, Arztbericht – medizinische </w:t>
    </w:r>
    <w:proofErr w:type="spellStart"/>
    <w:r w:rsidRPr="001C1CCA">
      <w:rPr>
        <w:lang w:val="de-DE"/>
      </w:rPr>
      <w:t>Massnahmen</w:t>
    </w:r>
    <w:proofErr w:type="spellEnd"/>
    <w:r w:rsidRPr="001C1CCA">
      <w:rPr>
        <w:lang w:val="de-DE"/>
      </w:rPr>
      <w:t xml:space="preserve"> für Kinder und junge Erwachsene 002.011, D, 0</w:t>
    </w:r>
    <w:r w:rsidR="00B4534E">
      <w:rPr>
        <w:lang w:val="de-DE"/>
      </w:rPr>
      <w:t>5</w:t>
    </w:r>
    <w:r w:rsidRPr="001C1CCA">
      <w:rPr>
        <w:lang w:val="de-DE"/>
      </w:rPr>
      <w:t>/2026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1BD6E" w14:textId="474A71DF" w:rsidR="00873616" w:rsidRPr="00DC3521" w:rsidRDefault="00873616" w:rsidP="00DC3521">
    <w:pPr>
      <w:pStyle w:val="fusszeileseite1"/>
      <w:rPr>
        <w:lang w:val="de-DE"/>
      </w:rPr>
    </w:pPr>
    <w:r>
      <w:rPr>
        <w:lang w:val="de-DE"/>
      </w:rPr>
      <w:t xml:space="preserve">Seite 2 von 3, </w:t>
    </w:r>
    <w:r w:rsidRPr="001C1CCA">
      <w:rPr>
        <w:lang w:val="de-DE"/>
      </w:rPr>
      <w:t xml:space="preserve">Invalidenversicherung, Arztbericht – medizinische </w:t>
    </w:r>
    <w:proofErr w:type="spellStart"/>
    <w:r w:rsidRPr="001C1CCA">
      <w:rPr>
        <w:lang w:val="de-DE"/>
      </w:rPr>
      <w:t>Massnahmen</w:t>
    </w:r>
    <w:proofErr w:type="spellEnd"/>
    <w:r w:rsidRPr="001C1CCA">
      <w:rPr>
        <w:lang w:val="de-DE"/>
      </w:rPr>
      <w:t xml:space="preserve"> für Kinder und junge Erwachsene 002.011, D, 0</w:t>
    </w:r>
    <w:r>
      <w:rPr>
        <w:lang w:val="de-DE"/>
      </w:rPr>
      <w:t>5</w:t>
    </w:r>
    <w:r w:rsidRPr="001C1CCA">
      <w:rPr>
        <w:lang w:val="de-DE"/>
      </w:rPr>
      <w:t>/2026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E8C36" w14:textId="77777777" w:rsidR="00873616" w:rsidRPr="00DC3521" w:rsidRDefault="00873616" w:rsidP="00DC3521">
    <w:pPr>
      <w:pStyle w:val="fusszeileseite1"/>
      <w:rPr>
        <w:lang w:val="de-DE"/>
      </w:rPr>
    </w:pPr>
    <w:r>
      <w:rPr>
        <w:lang w:val="de-DE"/>
      </w:rPr>
      <w:t xml:space="preserve">Seite 3 von 3, </w:t>
    </w:r>
    <w:r w:rsidRPr="001C1CCA">
      <w:rPr>
        <w:lang w:val="de-DE"/>
      </w:rPr>
      <w:t xml:space="preserve">Invalidenversicherung, Arztbericht – medizinische </w:t>
    </w:r>
    <w:proofErr w:type="spellStart"/>
    <w:r w:rsidRPr="001C1CCA">
      <w:rPr>
        <w:lang w:val="de-DE"/>
      </w:rPr>
      <w:t>Massnahmen</w:t>
    </w:r>
    <w:proofErr w:type="spellEnd"/>
    <w:r w:rsidRPr="001C1CCA">
      <w:rPr>
        <w:lang w:val="de-DE"/>
      </w:rPr>
      <w:t xml:space="preserve"> für Kinder und junge Erwachsene 002.011, D, 0</w:t>
    </w:r>
    <w:r>
      <w:rPr>
        <w:lang w:val="de-DE"/>
      </w:rPr>
      <w:t>5</w:t>
    </w:r>
    <w:r w:rsidRPr="001C1CCA">
      <w:rPr>
        <w:lang w:val="de-DE"/>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36E18" w14:textId="77777777" w:rsidR="00EF035C" w:rsidRDefault="00EF035C">
      <w:r>
        <w:separator/>
      </w:r>
    </w:p>
  </w:footnote>
  <w:footnote w:type="continuationSeparator" w:id="0">
    <w:p w14:paraId="3A47F3DA" w14:textId="77777777" w:rsidR="00EF035C" w:rsidRDefault="00EF0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D665" w14:textId="77777777" w:rsidR="00761442" w:rsidRDefault="00761442">
    <w:pPr>
      <w:pStyle w:val="Kopfzeile"/>
    </w:pPr>
  </w:p>
  <w:p w14:paraId="3C8AA3E7" w14:textId="77777777" w:rsidR="00761442" w:rsidRPr="006127E3" w:rsidRDefault="00761442">
    <w:pPr>
      <w:pStyle w:val="Kopfzeile"/>
      <w:rPr>
        <w:vanis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F2742"/>
    <w:multiLevelType w:val="multilevel"/>
    <w:tmpl w:val="7BD2AA86"/>
    <w:lvl w:ilvl="0">
      <w:start w:val="1"/>
      <w:numFmt w:val="bullet"/>
      <w:lvlText w:val="•"/>
      <w:lvlJc w:val="left"/>
      <w:pPr>
        <w:tabs>
          <w:tab w:val="num" w:pos="0"/>
        </w:tabs>
        <w:ind w:left="0" w:hanging="454"/>
      </w:pPr>
      <w:rPr>
        <w:rFonts w:ascii="Arial" w:hAnsi="Arial" w:hint="default"/>
        <w:b/>
        <w:i w:val="0"/>
        <w:color w:val="FF0000"/>
        <w:position w:val="-16"/>
        <w:sz w:val="64"/>
        <w:szCs w:val="6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685F49"/>
    <w:multiLevelType w:val="multilevel"/>
    <w:tmpl w:val="F7422598"/>
    <w:lvl w:ilvl="0">
      <w:start w:val="1"/>
      <w:numFmt w:val="bullet"/>
      <w:lvlText w:val="&gt;"/>
      <w:lvlJc w:val="left"/>
      <w:pPr>
        <w:tabs>
          <w:tab w:val="num" w:pos="0"/>
        </w:tabs>
        <w:ind w:left="0" w:hanging="454"/>
      </w:pPr>
      <w:rPr>
        <w:rFonts w:ascii="Arial" w:hAnsi="Arial" w:hint="default"/>
        <w:b/>
        <w:i w:val="0"/>
        <w:color w:val="FF0000"/>
        <w:position w:val="-3"/>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202145"/>
    <w:multiLevelType w:val="multilevel"/>
    <w:tmpl w:val="0407001D"/>
    <w:lvl w:ilvl="0">
      <w:start w:val="1"/>
      <w:numFmt w:val="decimal"/>
      <w:lvlText w:val="%1"/>
      <w:lvlJc w:val="left"/>
      <w:pPr>
        <w:tabs>
          <w:tab w:val="num" w:pos="360"/>
        </w:tabs>
        <w:ind w:left="360" w:hanging="360"/>
      </w:pPr>
      <w:rPr>
        <w:rFonts w:ascii="DIN-Bold" w:hAnsi="DIN-Bold"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33463868"/>
    <w:multiLevelType w:val="multilevel"/>
    <w:tmpl w:val="13F0424C"/>
    <w:lvl w:ilvl="0">
      <w:start w:val="1"/>
      <w:numFmt w:val="bullet"/>
      <w:lvlText w:val="•"/>
      <w:lvlJc w:val="left"/>
      <w:pPr>
        <w:tabs>
          <w:tab w:val="num" w:pos="0"/>
        </w:tabs>
        <w:ind w:left="0" w:hanging="454"/>
      </w:pPr>
      <w:rPr>
        <w:rFonts w:ascii="Arial" w:hAnsi="Arial" w:hint="default"/>
        <w:b/>
        <w:i w:val="0"/>
        <w:color w:val="FF0000"/>
        <w:position w:val="-16"/>
        <w:sz w:val="62"/>
        <w:szCs w:val="6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3731C2"/>
    <w:multiLevelType w:val="multilevel"/>
    <w:tmpl w:val="A0068C44"/>
    <w:lvl w:ilvl="0">
      <w:start w:val="1"/>
      <w:numFmt w:val="bullet"/>
      <w:lvlText w:val="•"/>
      <w:lvlJc w:val="left"/>
      <w:pPr>
        <w:tabs>
          <w:tab w:val="num" w:pos="0"/>
        </w:tabs>
        <w:ind w:left="0" w:hanging="454"/>
      </w:pPr>
      <w:rPr>
        <w:rFonts w:ascii="Arial" w:hAnsi="Arial" w:hint="default"/>
        <w:b/>
        <w:i w:val="0"/>
        <w:color w:val="FF0000"/>
        <w:position w:val="-16"/>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396FD6"/>
    <w:multiLevelType w:val="hybridMultilevel"/>
    <w:tmpl w:val="6884EDAA"/>
    <w:lvl w:ilvl="0" w:tplc="9D24D80A">
      <w:start w:val="1"/>
      <w:numFmt w:val="bullet"/>
      <w:pStyle w:val="listeseite1"/>
      <w:lvlText w:val="–"/>
      <w:lvlJc w:val="left"/>
      <w:pPr>
        <w:tabs>
          <w:tab w:val="num" w:pos="340"/>
        </w:tabs>
        <w:ind w:left="340" w:hanging="340"/>
      </w:pPr>
      <w:rPr>
        <w:rFonts w:ascii="Arial" w:hAnsi="Arial" w:hint="default"/>
        <w:b/>
        <w:i w:val="0"/>
        <w:sz w:val="20"/>
        <w:szCs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24625C"/>
    <w:multiLevelType w:val="multilevel"/>
    <w:tmpl w:val="DC681646"/>
    <w:lvl w:ilvl="0">
      <w:start w:val="1"/>
      <w:numFmt w:val="bullet"/>
      <w:lvlText w:val="•"/>
      <w:lvlJc w:val="left"/>
      <w:pPr>
        <w:tabs>
          <w:tab w:val="num" w:pos="0"/>
        </w:tabs>
        <w:ind w:left="0" w:hanging="454"/>
      </w:pPr>
      <w:rPr>
        <w:rFonts w:ascii="Arial" w:hAnsi="Arial" w:hint="default"/>
        <w:b/>
        <w:i w:val="0"/>
        <w:color w:val="FF00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A47BEA"/>
    <w:multiLevelType w:val="multilevel"/>
    <w:tmpl w:val="7EF28EF4"/>
    <w:lvl w:ilvl="0">
      <w:start w:val="1"/>
      <w:numFmt w:val="bullet"/>
      <w:lvlText w:val="•"/>
      <w:lvlJc w:val="left"/>
      <w:pPr>
        <w:tabs>
          <w:tab w:val="num" w:pos="0"/>
        </w:tabs>
        <w:ind w:left="0" w:hanging="454"/>
      </w:pPr>
      <w:rPr>
        <w:rFonts w:ascii="Arial" w:hAnsi="Arial" w:hint="default"/>
        <w:b/>
        <w:i w:val="0"/>
        <w:color w:val="FF0000"/>
        <w:position w:val="-15"/>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B35943"/>
    <w:multiLevelType w:val="multilevel"/>
    <w:tmpl w:val="9EBE5C00"/>
    <w:lvl w:ilvl="0">
      <w:start w:val="1"/>
      <w:numFmt w:val="bullet"/>
      <w:lvlText w:val="•"/>
      <w:lvlJc w:val="left"/>
      <w:pPr>
        <w:tabs>
          <w:tab w:val="num" w:pos="0"/>
        </w:tabs>
        <w:ind w:left="0" w:hanging="454"/>
      </w:pPr>
      <w:rPr>
        <w:rFonts w:ascii="Arial" w:hAnsi="Arial" w:hint="default"/>
        <w:b/>
        <w:i w:val="0"/>
        <w:color w:val="FF0000"/>
        <w:position w:val="-12"/>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60434F"/>
    <w:multiLevelType w:val="hybridMultilevel"/>
    <w:tmpl w:val="BFDE6372"/>
    <w:lvl w:ilvl="0" w:tplc="DA3227F0">
      <w:start w:val="1"/>
      <w:numFmt w:val="decimal"/>
      <w:pStyle w:val="nummerierungseite1"/>
      <w:lvlText w:val="%1"/>
      <w:lvlJc w:val="left"/>
      <w:pPr>
        <w:tabs>
          <w:tab w:val="num" w:pos="340"/>
        </w:tabs>
        <w:ind w:left="340" w:hanging="340"/>
      </w:pPr>
      <w:rPr>
        <w:rFonts w:ascii="Arial" w:hAnsi="Arial" w:hint="default"/>
        <w:b/>
        <w:i w:val="0"/>
        <w:sz w:val="20"/>
        <w:szCs w:val="2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509956AA"/>
    <w:multiLevelType w:val="multilevel"/>
    <w:tmpl w:val="28408BFE"/>
    <w:lvl w:ilvl="0">
      <w:start w:val="1"/>
      <w:numFmt w:val="bullet"/>
      <w:lvlText w:val="&gt;"/>
      <w:lvlJc w:val="left"/>
      <w:pPr>
        <w:tabs>
          <w:tab w:val="num" w:pos="0"/>
        </w:tabs>
        <w:ind w:left="0" w:hanging="454"/>
      </w:pPr>
      <w:rPr>
        <w:rFonts w:ascii="Arial" w:hAnsi="Arial" w:hint="default"/>
        <w:b/>
        <w:i w:val="0"/>
        <w:color w:val="FF0000"/>
        <w:position w:val="-2"/>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F264B4"/>
    <w:multiLevelType w:val="hybridMultilevel"/>
    <w:tmpl w:val="46DCB3FE"/>
    <w:lvl w:ilvl="0" w:tplc="6178BE4A">
      <w:start w:val="1"/>
      <w:numFmt w:val="bullet"/>
      <w:pStyle w:val="liste"/>
      <w:lvlText w:val="–"/>
      <w:lvlJc w:val="left"/>
      <w:pPr>
        <w:tabs>
          <w:tab w:val="num" w:pos="170"/>
        </w:tabs>
        <w:ind w:left="170" w:hanging="170"/>
      </w:pPr>
      <w:rPr>
        <w:rFonts w:ascii="Arial" w:hAnsi="Arial" w:hint="default"/>
        <w:b w:val="0"/>
        <w:i w:val="0"/>
        <w:sz w:val="17"/>
        <w:szCs w:val="17"/>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CC6DFA"/>
    <w:multiLevelType w:val="hybridMultilevel"/>
    <w:tmpl w:val="E392F614"/>
    <w:lvl w:ilvl="0" w:tplc="88F83A32">
      <w:start w:val="1"/>
      <w:numFmt w:val="bullet"/>
      <w:pStyle w:val="punktrot"/>
      <w:lvlText w:val="•"/>
      <w:lvlJc w:val="left"/>
      <w:pPr>
        <w:tabs>
          <w:tab w:val="num" w:pos="0"/>
        </w:tabs>
        <w:ind w:left="0" w:hanging="454"/>
      </w:pPr>
      <w:rPr>
        <w:rFonts w:ascii="Arial" w:hAnsi="Arial" w:hint="default"/>
        <w:b/>
        <w:i w:val="0"/>
        <w:color w:val="FF0000"/>
        <w:position w:val="-16"/>
        <w:sz w:val="63"/>
        <w:szCs w:val="63"/>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4587FF7"/>
    <w:multiLevelType w:val="multilevel"/>
    <w:tmpl w:val="DB76F28A"/>
    <w:lvl w:ilvl="0">
      <w:start w:val="1"/>
      <w:numFmt w:val="bullet"/>
      <w:lvlText w:val="&lt;"/>
      <w:lvlJc w:val="left"/>
      <w:pPr>
        <w:tabs>
          <w:tab w:val="num" w:pos="0"/>
        </w:tabs>
        <w:ind w:left="0" w:hanging="454"/>
      </w:pPr>
      <w:rPr>
        <w:rFonts w:ascii="Arial" w:hAnsi="Arial" w:hint="default"/>
        <w:b/>
        <w:i w:val="0"/>
        <w:color w:val="FF00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9D01A0"/>
    <w:multiLevelType w:val="multilevel"/>
    <w:tmpl w:val="9E6AD526"/>
    <w:lvl w:ilvl="0">
      <w:start w:val="1"/>
      <w:numFmt w:val="bullet"/>
      <w:lvlText w:val="&gt;"/>
      <w:lvlJc w:val="left"/>
      <w:pPr>
        <w:tabs>
          <w:tab w:val="num" w:pos="0"/>
        </w:tabs>
        <w:ind w:left="0" w:hanging="454"/>
      </w:pPr>
      <w:rPr>
        <w:rFonts w:ascii="Arial" w:hAnsi="Arial" w:hint="default"/>
        <w:b/>
        <w:i w:val="0"/>
        <w:color w:val="FF00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6F6A53"/>
    <w:multiLevelType w:val="multilevel"/>
    <w:tmpl w:val="CD6AD2B2"/>
    <w:lvl w:ilvl="0">
      <w:start w:val="1"/>
      <w:numFmt w:val="bullet"/>
      <w:lvlText w:val="&gt;"/>
      <w:lvlJc w:val="left"/>
      <w:pPr>
        <w:tabs>
          <w:tab w:val="num" w:pos="0"/>
        </w:tabs>
        <w:ind w:left="0" w:hanging="454"/>
      </w:pPr>
      <w:rPr>
        <w:rFonts w:ascii="Arial" w:hAnsi="Arial" w:hint="default"/>
        <w:b/>
        <w:i w:val="0"/>
        <w:color w:val="FF00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F6305"/>
    <w:multiLevelType w:val="multilevel"/>
    <w:tmpl w:val="78F23FDE"/>
    <w:lvl w:ilvl="0">
      <w:start w:val="1"/>
      <w:numFmt w:val="decimal"/>
      <w:lvlText w:val="%1."/>
      <w:lvlJc w:val="left"/>
      <w:pPr>
        <w:tabs>
          <w:tab w:val="num" w:pos="454"/>
        </w:tabs>
        <w:ind w:left="454" w:hanging="454"/>
      </w:pPr>
      <w:rPr>
        <w:rFonts w:ascii="Arial" w:hAnsi="Arial" w:hint="default"/>
        <w:b/>
        <w:i w:val="0"/>
        <w:sz w:val="20"/>
        <w:szCs w:val="20"/>
      </w:rPr>
    </w:lvl>
    <w:lvl w:ilvl="1">
      <w:start w:val="1"/>
      <w:numFmt w:val="decimal"/>
      <w:lvlText w:val="%1.%2"/>
      <w:lvlJc w:val="left"/>
      <w:pPr>
        <w:tabs>
          <w:tab w:val="num" w:pos="454"/>
        </w:tabs>
        <w:ind w:left="454" w:hanging="454"/>
      </w:pPr>
      <w:rPr>
        <w:rFonts w:ascii="Arial" w:hAnsi="Arial" w:hint="default"/>
        <w:b/>
        <w:i w:val="0"/>
        <w:color w:val="FF0000"/>
        <w:sz w:val="20"/>
        <w:szCs w:val="20"/>
      </w:rPr>
    </w:lvl>
    <w:lvl w:ilvl="2">
      <w:start w:val="1"/>
      <w:numFmt w:val="lowerLetter"/>
      <w:lvlText w:val="%3"/>
      <w:lvlJc w:val="left"/>
      <w:pPr>
        <w:tabs>
          <w:tab w:val="num" w:pos="567"/>
        </w:tabs>
        <w:ind w:left="567" w:hanging="567"/>
      </w:pPr>
      <w:rPr>
        <w:rFonts w:ascii="Arial" w:hAnsi="Arial" w:hint="default"/>
        <w:b w:val="0"/>
        <w:i w:val="0"/>
        <w:sz w:val="22"/>
        <w:szCs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5DA72B3D"/>
    <w:multiLevelType w:val="hybridMultilevel"/>
    <w:tmpl w:val="52CA8FC6"/>
    <w:lvl w:ilvl="0" w:tplc="087A8096">
      <w:start w:val="1"/>
      <w:numFmt w:val="bullet"/>
      <w:pStyle w:val="titelrotmitabstand"/>
      <w:lvlText w:val="&gt;"/>
      <w:lvlJc w:val="left"/>
      <w:rPr>
        <w:rFonts w:ascii="Arial" w:hAnsi="Arial" w:hint="default"/>
        <w:b/>
        <w:i w:val="0"/>
        <w:color w:val="000000"/>
        <w:position w:val="-3"/>
        <w:sz w:val="28"/>
        <w:szCs w:val="2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163C76"/>
    <w:multiLevelType w:val="hybridMultilevel"/>
    <w:tmpl w:val="525625A6"/>
    <w:lvl w:ilvl="0" w:tplc="DC568FD0">
      <w:start w:val="1"/>
      <w:numFmt w:val="bullet"/>
      <w:pStyle w:val="listeivspezial"/>
      <w:lvlText w:val="–"/>
      <w:lvlJc w:val="left"/>
      <w:pPr>
        <w:tabs>
          <w:tab w:val="num" w:pos="170"/>
        </w:tabs>
        <w:ind w:left="170" w:hanging="170"/>
      </w:pPr>
      <w:rPr>
        <w:rFonts w:ascii="Arial" w:hAnsi="Arial" w:hint="default"/>
        <w:b w:val="0"/>
        <w:i w:val="0"/>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587B81"/>
    <w:multiLevelType w:val="multilevel"/>
    <w:tmpl w:val="3FB67A1A"/>
    <w:lvl w:ilvl="0">
      <w:start w:val="1"/>
      <w:numFmt w:val="bullet"/>
      <w:lvlText w:val="•"/>
      <w:lvlJc w:val="left"/>
      <w:pPr>
        <w:tabs>
          <w:tab w:val="num" w:pos="0"/>
        </w:tabs>
        <w:ind w:left="0" w:hanging="454"/>
      </w:pPr>
      <w:rPr>
        <w:rFonts w:ascii="Arial" w:hAnsi="Arial" w:hint="default"/>
        <w:b/>
        <w:i w:val="0"/>
        <w:color w:val="FF0000"/>
        <w:position w:val="-20"/>
        <w:sz w:val="56"/>
        <w:szCs w:val="5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E312FA"/>
    <w:multiLevelType w:val="multilevel"/>
    <w:tmpl w:val="FEB02FB0"/>
    <w:lvl w:ilvl="0">
      <w:start w:val="1"/>
      <w:numFmt w:val="bullet"/>
      <w:lvlText w:val="•"/>
      <w:lvlJc w:val="left"/>
      <w:pPr>
        <w:tabs>
          <w:tab w:val="num" w:pos="0"/>
        </w:tabs>
        <w:ind w:left="0" w:hanging="454"/>
      </w:pPr>
      <w:rPr>
        <w:rFonts w:ascii="Arial" w:hAnsi="Arial" w:hint="default"/>
        <w:b/>
        <w:i w:val="0"/>
        <w:color w:val="FF0000"/>
        <w:position w:val="-15"/>
        <w:sz w:val="62"/>
        <w:szCs w:val="6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A7D4F67"/>
    <w:multiLevelType w:val="multilevel"/>
    <w:tmpl w:val="445045A2"/>
    <w:lvl w:ilvl="0">
      <w:start w:val="1"/>
      <w:numFmt w:val="bullet"/>
      <w:lvlText w:val="•"/>
      <w:lvlJc w:val="left"/>
      <w:pPr>
        <w:tabs>
          <w:tab w:val="num" w:pos="0"/>
        </w:tabs>
        <w:ind w:left="0" w:hanging="454"/>
      </w:pPr>
      <w:rPr>
        <w:rFonts w:ascii="Arial" w:hAnsi="Arial" w:hint="default"/>
        <w:b/>
        <w:i w:val="0"/>
        <w:color w:val="FF0000"/>
        <w:sz w:val="56"/>
        <w:szCs w:val="5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2062508830">
    <w:abstractNumId w:val="2"/>
  </w:num>
  <w:num w:numId="2" w16cid:durableId="1672223269">
    <w:abstractNumId w:val="16"/>
  </w:num>
  <w:num w:numId="3" w16cid:durableId="1222905020">
    <w:abstractNumId w:val="17"/>
  </w:num>
  <w:num w:numId="4" w16cid:durableId="800659065">
    <w:abstractNumId w:val="13"/>
  </w:num>
  <w:num w:numId="5" w16cid:durableId="1596161230">
    <w:abstractNumId w:val="14"/>
  </w:num>
  <w:num w:numId="6" w16cid:durableId="1815218050">
    <w:abstractNumId w:val="15"/>
  </w:num>
  <w:num w:numId="7" w16cid:durableId="735275187">
    <w:abstractNumId w:val="10"/>
  </w:num>
  <w:num w:numId="8" w16cid:durableId="1593933598">
    <w:abstractNumId w:val="1"/>
  </w:num>
  <w:num w:numId="9" w16cid:durableId="220602606">
    <w:abstractNumId w:val="11"/>
  </w:num>
  <w:num w:numId="10" w16cid:durableId="1660452545">
    <w:abstractNumId w:val="12"/>
  </w:num>
  <w:num w:numId="11" w16cid:durableId="878854030">
    <w:abstractNumId w:val="6"/>
  </w:num>
  <w:num w:numId="12" w16cid:durableId="947277895">
    <w:abstractNumId w:val="21"/>
  </w:num>
  <w:num w:numId="13" w16cid:durableId="808716106">
    <w:abstractNumId w:val="19"/>
  </w:num>
  <w:num w:numId="14" w16cid:durableId="1236665888">
    <w:abstractNumId w:val="4"/>
  </w:num>
  <w:num w:numId="15" w16cid:durableId="1389642611">
    <w:abstractNumId w:val="8"/>
  </w:num>
  <w:num w:numId="16" w16cid:durableId="1438718355">
    <w:abstractNumId w:val="7"/>
  </w:num>
  <w:num w:numId="17" w16cid:durableId="1841386944">
    <w:abstractNumId w:val="20"/>
  </w:num>
  <w:num w:numId="18" w16cid:durableId="1649749118">
    <w:abstractNumId w:val="3"/>
  </w:num>
  <w:num w:numId="19" w16cid:durableId="773787304">
    <w:abstractNumId w:val="0"/>
  </w:num>
  <w:num w:numId="20" w16cid:durableId="1009411466">
    <w:abstractNumId w:val="9"/>
  </w:num>
  <w:num w:numId="21" w16cid:durableId="335423109">
    <w:abstractNumId w:val="5"/>
  </w:num>
  <w:num w:numId="22" w16cid:durableId="1102645485">
    <w:abstractNumId w:val="18"/>
  </w:num>
  <w:num w:numId="23" w16cid:durableId="854878341">
    <w:abstractNumId w:val="17"/>
  </w:num>
  <w:num w:numId="24" w16cid:durableId="8992509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formatting="1" w:enforcement="0"/>
  <w:defaultTabStop w:val="709"/>
  <w:autoHyphenation/>
  <w:hyphenationZone w:val="425"/>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7D16"/>
    <w:rsid w:val="00002058"/>
    <w:rsid w:val="000048C6"/>
    <w:rsid w:val="00012ABA"/>
    <w:rsid w:val="000133F3"/>
    <w:rsid w:val="000147E1"/>
    <w:rsid w:val="000172B3"/>
    <w:rsid w:val="00021984"/>
    <w:rsid w:val="00027380"/>
    <w:rsid w:val="000417C9"/>
    <w:rsid w:val="00050042"/>
    <w:rsid w:val="00090154"/>
    <w:rsid w:val="000913FF"/>
    <w:rsid w:val="000926DD"/>
    <w:rsid w:val="000A1FF9"/>
    <w:rsid w:val="000C01A6"/>
    <w:rsid w:val="000D0B2B"/>
    <w:rsid w:val="000D37B8"/>
    <w:rsid w:val="000D3CE5"/>
    <w:rsid w:val="000D491D"/>
    <w:rsid w:val="000D660E"/>
    <w:rsid w:val="000E46A7"/>
    <w:rsid w:val="000F33D5"/>
    <w:rsid w:val="000F3E13"/>
    <w:rsid w:val="000F548B"/>
    <w:rsid w:val="001169B2"/>
    <w:rsid w:val="0011788A"/>
    <w:rsid w:val="00121009"/>
    <w:rsid w:val="001262E4"/>
    <w:rsid w:val="0012716B"/>
    <w:rsid w:val="00140DD5"/>
    <w:rsid w:val="0014118E"/>
    <w:rsid w:val="00143008"/>
    <w:rsid w:val="00144FD8"/>
    <w:rsid w:val="00145F2A"/>
    <w:rsid w:val="00147FF5"/>
    <w:rsid w:val="00152413"/>
    <w:rsid w:val="00153839"/>
    <w:rsid w:val="00163627"/>
    <w:rsid w:val="001717D8"/>
    <w:rsid w:val="001A4BB6"/>
    <w:rsid w:val="001A6066"/>
    <w:rsid w:val="001B06B3"/>
    <w:rsid w:val="001B0D8F"/>
    <w:rsid w:val="001B4A4A"/>
    <w:rsid w:val="001C1CCA"/>
    <w:rsid w:val="001C5A96"/>
    <w:rsid w:val="001D2D49"/>
    <w:rsid w:val="001D2DB7"/>
    <w:rsid w:val="0020202E"/>
    <w:rsid w:val="00204D39"/>
    <w:rsid w:val="00211DCB"/>
    <w:rsid w:val="0021503E"/>
    <w:rsid w:val="002161C9"/>
    <w:rsid w:val="0021775C"/>
    <w:rsid w:val="002207D3"/>
    <w:rsid w:val="00235154"/>
    <w:rsid w:val="002351D9"/>
    <w:rsid w:val="00240800"/>
    <w:rsid w:val="00242283"/>
    <w:rsid w:val="00245F7B"/>
    <w:rsid w:val="00250BFE"/>
    <w:rsid w:val="00251D07"/>
    <w:rsid w:val="002551FF"/>
    <w:rsid w:val="00260C3C"/>
    <w:rsid w:val="00266F25"/>
    <w:rsid w:val="002715CC"/>
    <w:rsid w:val="00276739"/>
    <w:rsid w:val="002770C4"/>
    <w:rsid w:val="00286D38"/>
    <w:rsid w:val="002A21EA"/>
    <w:rsid w:val="002A40D3"/>
    <w:rsid w:val="002A684C"/>
    <w:rsid w:val="002A7948"/>
    <w:rsid w:val="002B0E42"/>
    <w:rsid w:val="002B122D"/>
    <w:rsid w:val="002B6B3D"/>
    <w:rsid w:val="002B6BC9"/>
    <w:rsid w:val="002C723C"/>
    <w:rsid w:val="002D08B7"/>
    <w:rsid w:val="002E2515"/>
    <w:rsid w:val="00300CB8"/>
    <w:rsid w:val="003161DC"/>
    <w:rsid w:val="0032058B"/>
    <w:rsid w:val="00326731"/>
    <w:rsid w:val="00330B01"/>
    <w:rsid w:val="00331D44"/>
    <w:rsid w:val="00341A78"/>
    <w:rsid w:val="00354AA6"/>
    <w:rsid w:val="00357D8E"/>
    <w:rsid w:val="0036238F"/>
    <w:rsid w:val="003712F3"/>
    <w:rsid w:val="00373A0A"/>
    <w:rsid w:val="00376334"/>
    <w:rsid w:val="00380E79"/>
    <w:rsid w:val="0038616B"/>
    <w:rsid w:val="00390BB2"/>
    <w:rsid w:val="00390CF8"/>
    <w:rsid w:val="00391FE6"/>
    <w:rsid w:val="003A5FD9"/>
    <w:rsid w:val="003C27E1"/>
    <w:rsid w:val="003C3C85"/>
    <w:rsid w:val="003D00A8"/>
    <w:rsid w:val="003D705F"/>
    <w:rsid w:val="003E50AB"/>
    <w:rsid w:val="003E650E"/>
    <w:rsid w:val="003F0D7D"/>
    <w:rsid w:val="003F303B"/>
    <w:rsid w:val="003F543C"/>
    <w:rsid w:val="00413705"/>
    <w:rsid w:val="0042501B"/>
    <w:rsid w:val="00437699"/>
    <w:rsid w:val="0044287F"/>
    <w:rsid w:val="004439A3"/>
    <w:rsid w:val="00444592"/>
    <w:rsid w:val="00456050"/>
    <w:rsid w:val="004637C3"/>
    <w:rsid w:val="00464EBE"/>
    <w:rsid w:val="00467B8B"/>
    <w:rsid w:val="00473627"/>
    <w:rsid w:val="00476D0B"/>
    <w:rsid w:val="00481E9B"/>
    <w:rsid w:val="00482E6C"/>
    <w:rsid w:val="00493C5B"/>
    <w:rsid w:val="00495CFC"/>
    <w:rsid w:val="004A2502"/>
    <w:rsid w:val="004B4F2E"/>
    <w:rsid w:val="004C2E36"/>
    <w:rsid w:val="004C43BD"/>
    <w:rsid w:val="004D005A"/>
    <w:rsid w:val="004D0E9E"/>
    <w:rsid w:val="004D6564"/>
    <w:rsid w:val="004D7298"/>
    <w:rsid w:val="004E47A1"/>
    <w:rsid w:val="004E4F7D"/>
    <w:rsid w:val="004E5DAE"/>
    <w:rsid w:val="004F06BB"/>
    <w:rsid w:val="00500431"/>
    <w:rsid w:val="00500EF7"/>
    <w:rsid w:val="005033E7"/>
    <w:rsid w:val="00503A0A"/>
    <w:rsid w:val="005045E9"/>
    <w:rsid w:val="00505CA8"/>
    <w:rsid w:val="00517D16"/>
    <w:rsid w:val="00517D1E"/>
    <w:rsid w:val="00542EEC"/>
    <w:rsid w:val="00546E2D"/>
    <w:rsid w:val="00564288"/>
    <w:rsid w:val="00567B0C"/>
    <w:rsid w:val="00577990"/>
    <w:rsid w:val="005811D3"/>
    <w:rsid w:val="005853D8"/>
    <w:rsid w:val="005868E9"/>
    <w:rsid w:val="005905ED"/>
    <w:rsid w:val="0059696F"/>
    <w:rsid w:val="005A20D7"/>
    <w:rsid w:val="005B6595"/>
    <w:rsid w:val="005C0B73"/>
    <w:rsid w:val="005D0227"/>
    <w:rsid w:val="005D3934"/>
    <w:rsid w:val="005D55F8"/>
    <w:rsid w:val="005E23E8"/>
    <w:rsid w:val="005F45C5"/>
    <w:rsid w:val="005F6F3F"/>
    <w:rsid w:val="00611B44"/>
    <w:rsid w:val="0061232F"/>
    <w:rsid w:val="006127E3"/>
    <w:rsid w:val="00614E0E"/>
    <w:rsid w:val="00617962"/>
    <w:rsid w:val="00620368"/>
    <w:rsid w:val="00630E26"/>
    <w:rsid w:val="0063302F"/>
    <w:rsid w:val="00634D7D"/>
    <w:rsid w:val="00636B05"/>
    <w:rsid w:val="00636ED5"/>
    <w:rsid w:val="0064140F"/>
    <w:rsid w:val="00642D4D"/>
    <w:rsid w:val="006461CD"/>
    <w:rsid w:val="0064710F"/>
    <w:rsid w:val="0065559E"/>
    <w:rsid w:val="00660ADB"/>
    <w:rsid w:val="00670F99"/>
    <w:rsid w:val="00671BCC"/>
    <w:rsid w:val="00681F35"/>
    <w:rsid w:val="00683F20"/>
    <w:rsid w:val="006A169A"/>
    <w:rsid w:val="006A6715"/>
    <w:rsid w:val="006C438C"/>
    <w:rsid w:val="006C47B8"/>
    <w:rsid w:val="006D3AF8"/>
    <w:rsid w:val="006F0148"/>
    <w:rsid w:val="006F5E3D"/>
    <w:rsid w:val="00704379"/>
    <w:rsid w:val="00710DE6"/>
    <w:rsid w:val="007173FE"/>
    <w:rsid w:val="007175EC"/>
    <w:rsid w:val="00722715"/>
    <w:rsid w:val="00723F86"/>
    <w:rsid w:val="00725BA1"/>
    <w:rsid w:val="0073382A"/>
    <w:rsid w:val="007377B1"/>
    <w:rsid w:val="00737DED"/>
    <w:rsid w:val="00744523"/>
    <w:rsid w:val="00745900"/>
    <w:rsid w:val="00746155"/>
    <w:rsid w:val="0076105E"/>
    <w:rsid w:val="00761442"/>
    <w:rsid w:val="00765D3B"/>
    <w:rsid w:val="00770219"/>
    <w:rsid w:val="00771A68"/>
    <w:rsid w:val="00773CFA"/>
    <w:rsid w:val="00775041"/>
    <w:rsid w:val="007828D2"/>
    <w:rsid w:val="00783587"/>
    <w:rsid w:val="0078379F"/>
    <w:rsid w:val="0078624C"/>
    <w:rsid w:val="007A3B49"/>
    <w:rsid w:val="007B3776"/>
    <w:rsid w:val="007B3D46"/>
    <w:rsid w:val="007C16C3"/>
    <w:rsid w:val="007C3073"/>
    <w:rsid w:val="007C7CC6"/>
    <w:rsid w:val="007F07DB"/>
    <w:rsid w:val="007F503F"/>
    <w:rsid w:val="007F54B5"/>
    <w:rsid w:val="00807211"/>
    <w:rsid w:val="00807B91"/>
    <w:rsid w:val="00812F9E"/>
    <w:rsid w:val="0081495B"/>
    <w:rsid w:val="00817DF6"/>
    <w:rsid w:val="00817E52"/>
    <w:rsid w:val="0082206D"/>
    <w:rsid w:val="00840B54"/>
    <w:rsid w:val="008547B4"/>
    <w:rsid w:val="00862AD6"/>
    <w:rsid w:val="00865399"/>
    <w:rsid w:val="0086679F"/>
    <w:rsid w:val="008677E8"/>
    <w:rsid w:val="00873616"/>
    <w:rsid w:val="0087606C"/>
    <w:rsid w:val="008828EA"/>
    <w:rsid w:val="008959CA"/>
    <w:rsid w:val="008A0936"/>
    <w:rsid w:val="008A09B4"/>
    <w:rsid w:val="008A6FF1"/>
    <w:rsid w:val="008B01F6"/>
    <w:rsid w:val="008B3090"/>
    <w:rsid w:val="008C4682"/>
    <w:rsid w:val="008C5AEE"/>
    <w:rsid w:val="008C7576"/>
    <w:rsid w:val="008D54E0"/>
    <w:rsid w:val="008D6994"/>
    <w:rsid w:val="008E1297"/>
    <w:rsid w:val="008E578C"/>
    <w:rsid w:val="008E6C68"/>
    <w:rsid w:val="008F402E"/>
    <w:rsid w:val="00904987"/>
    <w:rsid w:val="00905E68"/>
    <w:rsid w:val="0092038F"/>
    <w:rsid w:val="0092140F"/>
    <w:rsid w:val="00927A78"/>
    <w:rsid w:val="009324CB"/>
    <w:rsid w:val="00945CC5"/>
    <w:rsid w:val="009461B8"/>
    <w:rsid w:val="0094675F"/>
    <w:rsid w:val="0094692E"/>
    <w:rsid w:val="009537B9"/>
    <w:rsid w:val="00962A72"/>
    <w:rsid w:val="009735C2"/>
    <w:rsid w:val="0098127D"/>
    <w:rsid w:val="00982021"/>
    <w:rsid w:val="00991644"/>
    <w:rsid w:val="00997B3F"/>
    <w:rsid w:val="009A3986"/>
    <w:rsid w:val="009A689A"/>
    <w:rsid w:val="009B2061"/>
    <w:rsid w:val="009C78C9"/>
    <w:rsid w:val="009D3237"/>
    <w:rsid w:val="009D7D3B"/>
    <w:rsid w:val="009E0E91"/>
    <w:rsid w:val="009E2945"/>
    <w:rsid w:val="009F55DF"/>
    <w:rsid w:val="00A03572"/>
    <w:rsid w:val="00A03CE9"/>
    <w:rsid w:val="00A06684"/>
    <w:rsid w:val="00A10B67"/>
    <w:rsid w:val="00A13227"/>
    <w:rsid w:val="00A168C7"/>
    <w:rsid w:val="00A23887"/>
    <w:rsid w:val="00A312F7"/>
    <w:rsid w:val="00A320CB"/>
    <w:rsid w:val="00A342C1"/>
    <w:rsid w:val="00A4045C"/>
    <w:rsid w:val="00A40568"/>
    <w:rsid w:val="00A422CE"/>
    <w:rsid w:val="00A64F51"/>
    <w:rsid w:val="00A737EC"/>
    <w:rsid w:val="00A763E4"/>
    <w:rsid w:val="00A76721"/>
    <w:rsid w:val="00A835E0"/>
    <w:rsid w:val="00A92657"/>
    <w:rsid w:val="00A936E4"/>
    <w:rsid w:val="00AB69DE"/>
    <w:rsid w:val="00AC4E41"/>
    <w:rsid w:val="00AC5E6F"/>
    <w:rsid w:val="00AD0A93"/>
    <w:rsid w:val="00AE515C"/>
    <w:rsid w:val="00AF1E6F"/>
    <w:rsid w:val="00AF313B"/>
    <w:rsid w:val="00AF4061"/>
    <w:rsid w:val="00AF6DA2"/>
    <w:rsid w:val="00B00A83"/>
    <w:rsid w:val="00B07099"/>
    <w:rsid w:val="00B07267"/>
    <w:rsid w:val="00B13AC1"/>
    <w:rsid w:val="00B21107"/>
    <w:rsid w:val="00B24EB3"/>
    <w:rsid w:val="00B25B44"/>
    <w:rsid w:val="00B25F03"/>
    <w:rsid w:val="00B26BF9"/>
    <w:rsid w:val="00B41A43"/>
    <w:rsid w:val="00B4534E"/>
    <w:rsid w:val="00B554EF"/>
    <w:rsid w:val="00B67E69"/>
    <w:rsid w:val="00B71AAD"/>
    <w:rsid w:val="00B73C68"/>
    <w:rsid w:val="00B7410F"/>
    <w:rsid w:val="00B862EE"/>
    <w:rsid w:val="00B90061"/>
    <w:rsid w:val="00B902B5"/>
    <w:rsid w:val="00B97E83"/>
    <w:rsid w:val="00BA2293"/>
    <w:rsid w:val="00BA45AF"/>
    <w:rsid w:val="00BA4DF0"/>
    <w:rsid w:val="00BB020C"/>
    <w:rsid w:val="00BB0E16"/>
    <w:rsid w:val="00BB4162"/>
    <w:rsid w:val="00BB4EB4"/>
    <w:rsid w:val="00BB5E75"/>
    <w:rsid w:val="00BB6BBC"/>
    <w:rsid w:val="00BB73CB"/>
    <w:rsid w:val="00BC60F0"/>
    <w:rsid w:val="00BD76F9"/>
    <w:rsid w:val="00BE0541"/>
    <w:rsid w:val="00BE11D3"/>
    <w:rsid w:val="00BE31B0"/>
    <w:rsid w:val="00BF0048"/>
    <w:rsid w:val="00BF2416"/>
    <w:rsid w:val="00BF35B1"/>
    <w:rsid w:val="00C01A94"/>
    <w:rsid w:val="00C05F79"/>
    <w:rsid w:val="00C12302"/>
    <w:rsid w:val="00C14112"/>
    <w:rsid w:val="00C25E83"/>
    <w:rsid w:val="00C277A7"/>
    <w:rsid w:val="00C3303B"/>
    <w:rsid w:val="00C33440"/>
    <w:rsid w:val="00C35316"/>
    <w:rsid w:val="00C4043F"/>
    <w:rsid w:val="00C46208"/>
    <w:rsid w:val="00C475B0"/>
    <w:rsid w:val="00C54691"/>
    <w:rsid w:val="00C54E1C"/>
    <w:rsid w:val="00C56FA0"/>
    <w:rsid w:val="00C6575D"/>
    <w:rsid w:val="00C73D6F"/>
    <w:rsid w:val="00C76B12"/>
    <w:rsid w:val="00C779ED"/>
    <w:rsid w:val="00C82DDB"/>
    <w:rsid w:val="00C85DD4"/>
    <w:rsid w:val="00C914E2"/>
    <w:rsid w:val="00C9197F"/>
    <w:rsid w:val="00C92AD1"/>
    <w:rsid w:val="00C93CF9"/>
    <w:rsid w:val="00C94AFB"/>
    <w:rsid w:val="00C958D4"/>
    <w:rsid w:val="00C963E7"/>
    <w:rsid w:val="00C96BBE"/>
    <w:rsid w:val="00CA5CCB"/>
    <w:rsid w:val="00CA78A3"/>
    <w:rsid w:val="00CC66CA"/>
    <w:rsid w:val="00CD32C8"/>
    <w:rsid w:val="00CE00F1"/>
    <w:rsid w:val="00CE5725"/>
    <w:rsid w:val="00CF5CF4"/>
    <w:rsid w:val="00D01061"/>
    <w:rsid w:val="00D03C83"/>
    <w:rsid w:val="00D04710"/>
    <w:rsid w:val="00D07E79"/>
    <w:rsid w:val="00D17EF8"/>
    <w:rsid w:val="00D328CA"/>
    <w:rsid w:val="00D36800"/>
    <w:rsid w:val="00D37E18"/>
    <w:rsid w:val="00D408CE"/>
    <w:rsid w:val="00D4364B"/>
    <w:rsid w:val="00D57EB7"/>
    <w:rsid w:val="00D66F0A"/>
    <w:rsid w:val="00D84979"/>
    <w:rsid w:val="00D86375"/>
    <w:rsid w:val="00D920AA"/>
    <w:rsid w:val="00D92CF4"/>
    <w:rsid w:val="00D9426B"/>
    <w:rsid w:val="00DA1C0E"/>
    <w:rsid w:val="00DA467C"/>
    <w:rsid w:val="00DA5CFE"/>
    <w:rsid w:val="00DB7AE8"/>
    <w:rsid w:val="00DC3521"/>
    <w:rsid w:val="00DD26F8"/>
    <w:rsid w:val="00DD31F8"/>
    <w:rsid w:val="00DD78D1"/>
    <w:rsid w:val="00DE0767"/>
    <w:rsid w:val="00DE0E8F"/>
    <w:rsid w:val="00DE4E4B"/>
    <w:rsid w:val="00DE7963"/>
    <w:rsid w:val="00E21BE7"/>
    <w:rsid w:val="00E21CA0"/>
    <w:rsid w:val="00E229EC"/>
    <w:rsid w:val="00E23FE8"/>
    <w:rsid w:val="00E33F91"/>
    <w:rsid w:val="00E36B91"/>
    <w:rsid w:val="00E43155"/>
    <w:rsid w:val="00E47857"/>
    <w:rsid w:val="00E523CE"/>
    <w:rsid w:val="00E622B9"/>
    <w:rsid w:val="00E70297"/>
    <w:rsid w:val="00E70713"/>
    <w:rsid w:val="00E82106"/>
    <w:rsid w:val="00E878BF"/>
    <w:rsid w:val="00E96638"/>
    <w:rsid w:val="00EB6695"/>
    <w:rsid w:val="00EC019E"/>
    <w:rsid w:val="00EC1265"/>
    <w:rsid w:val="00ED5A94"/>
    <w:rsid w:val="00ED7A4A"/>
    <w:rsid w:val="00EE18CE"/>
    <w:rsid w:val="00EE54FF"/>
    <w:rsid w:val="00EF035C"/>
    <w:rsid w:val="00EF526A"/>
    <w:rsid w:val="00EF7246"/>
    <w:rsid w:val="00F01088"/>
    <w:rsid w:val="00F03650"/>
    <w:rsid w:val="00F06F8F"/>
    <w:rsid w:val="00F0726B"/>
    <w:rsid w:val="00F148E2"/>
    <w:rsid w:val="00F200FA"/>
    <w:rsid w:val="00F21C81"/>
    <w:rsid w:val="00F2229A"/>
    <w:rsid w:val="00F222FA"/>
    <w:rsid w:val="00F27273"/>
    <w:rsid w:val="00F32692"/>
    <w:rsid w:val="00F32C3D"/>
    <w:rsid w:val="00F363BE"/>
    <w:rsid w:val="00F4572C"/>
    <w:rsid w:val="00F500D3"/>
    <w:rsid w:val="00F57985"/>
    <w:rsid w:val="00F646AA"/>
    <w:rsid w:val="00F64FB0"/>
    <w:rsid w:val="00F655DF"/>
    <w:rsid w:val="00F6603E"/>
    <w:rsid w:val="00F71CFF"/>
    <w:rsid w:val="00F810E2"/>
    <w:rsid w:val="00F82CD3"/>
    <w:rsid w:val="00F86A9F"/>
    <w:rsid w:val="00F90890"/>
    <w:rsid w:val="00F915B4"/>
    <w:rsid w:val="00FA0231"/>
    <w:rsid w:val="00FA6C9D"/>
    <w:rsid w:val="00FB09DC"/>
    <w:rsid w:val="00FB70E0"/>
    <w:rsid w:val="00FC0210"/>
    <w:rsid w:val="00FC2B95"/>
    <w:rsid w:val="00FC5603"/>
    <w:rsid w:val="00FD50EE"/>
    <w:rsid w:val="00FE211C"/>
    <w:rsid w:val="00FE5C5E"/>
    <w:rsid w:val="00FE6AA0"/>
    <w:rsid w:val="00FF0762"/>
    <w:rsid w:val="00FF2FDD"/>
    <w:rsid w:val="00FF3E2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094E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6715"/>
    <w:pPr>
      <w:spacing w:line="210" w:lineRule="exact"/>
    </w:pPr>
    <w:rPr>
      <w:rFonts w:ascii="Arial" w:hAnsi="Arial"/>
      <w:sz w:val="17"/>
      <w:szCs w:val="1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rsid w:val="00B41A43"/>
    <w:pPr>
      <w:tabs>
        <w:tab w:val="center" w:pos="4536"/>
        <w:tab w:val="right" w:pos="9072"/>
      </w:tabs>
      <w:spacing w:line="160" w:lineRule="exact"/>
    </w:pPr>
    <w:rPr>
      <w:sz w:val="12"/>
      <w:szCs w:val="12"/>
    </w:rPr>
  </w:style>
  <w:style w:type="paragraph" w:styleId="Fuzeile">
    <w:name w:val="footer"/>
    <w:basedOn w:val="Standard"/>
    <w:link w:val="FuzeileZchn"/>
    <w:rsid w:val="00B21107"/>
    <w:pPr>
      <w:tabs>
        <w:tab w:val="center" w:pos="4536"/>
        <w:tab w:val="right" w:pos="9072"/>
      </w:tabs>
      <w:spacing w:line="160" w:lineRule="exact"/>
    </w:pPr>
    <w:rPr>
      <w:sz w:val="12"/>
      <w:szCs w:val="12"/>
    </w:rPr>
  </w:style>
  <w:style w:type="paragraph" w:customStyle="1" w:styleId="titelschwarzmitabstand">
    <w:name w:val="_titel_schwarz_mit_abstand"/>
    <w:basedOn w:val="lauftextCharChar"/>
    <w:next w:val="titelrotmitabstand"/>
    <w:rsid w:val="000D491D"/>
    <w:pPr>
      <w:spacing w:before="420"/>
      <w:ind w:hanging="454"/>
    </w:pPr>
    <w:rPr>
      <w:b/>
      <w:sz w:val="24"/>
      <w:szCs w:val="24"/>
    </w:rPr>
  </w:style>
  <w:style w:type="paragraph" w:customStyle="1" w:styleId="textintabelle">
    <w:name w:val="_text_in_tabelle"/>
    <w:basedOn w:val="Standard"/>
    <w:rsid w:val="008B3090"/>
    <w:pPr>
      <w:ind w:left="57"/>
    </w:pPr>
    <w:rPr>
      <w:sz w:val="20"/>
      <w:szCs w:val="20"/>
    </w:rPr>
  </w:style>
  <w:style w:type="paragraph" w:customStyle="1" w:styleId="abstandnachtabelle">
    <w:name w:val="_abstand_nach_tabelle"/>
    <w:basedOn w:val="Standard"/>
    <w:rsid w:val="000D3CE5"/>
    <w:pPr>
      <w:spacing w:line="47" w:lineRule="exact"/>
    </w:pPr>
    <w:rPr>
      <w:b/>
      <w:color w:val="FF0000"/>
    </w:rPr>
  </w:style>
  <w:style w:type="paragraph" w:customStyle="1" w:styleId="lauftextCharChar">
    <w:name w:val="_lauftext Char Char"/>
    <w:basedOn w:val="Standard"/>
    <w:link w:val="lauftextCharCharChar"/>
    <w:rsid w:val="008F402E"/>
    <w:pPr>
      <w:tabs>
        <w:tab w:val="left" w:pos="0"/>
        <w:tab w:val="left" w:pos="340"/>
        <w:tab w:val="left" w:pos="2041"/>
        <w:tab w:val="left" w:pos="2381"/>
        <w:tab w:val="left" w:pos="4082"/>
        <w:tab w:val="left" w:pos="4423"/>
        <w:tab w:val="left" w:pos="6124"/>
        <w:tab w:val="left" w:pos="6464"/>
      </w:tabs>
    </w:pPr>
  </w:style>
  <w:style w:type="paragraph" w:customStyle="1" w:styleId="titelrotmitabstand">
    <w:name w:val="_titel_rot_mit_abstand"/>
    <w:basedOn w:val="titelschwarzmitabstand"/>
    <w:next w:val="lauftextCharChar"/>
    <w:rsid w:val="00145F2A"/>
    <w:pPr>
      <w:numPr>
        <w:numId w:val="3"/>
      </w:numPr>
      <w:spacing w:before="210"/>
    </w:pPr>
    <w:rPr>
      <w:color w:val="FF0000"/>
    </w:rPr>
  </w:style>
  <w:style w:type="paragraph" w:customStyle="1" w:styleId="titelschwarzohneabstand">
    <w:name w:val="_titel_schwarz_ohne_abstand"/>
    <w:basedOn w:val="titelschwarzmitabstand"/>
    <w:next w:val="titelrotmitabstand"/>
    <w:rsid w:val="00AD0A93"/>
    <w:pPr>
      <w:spacing w:before="0"/>
    </w:pPr>
  </w:style>
  <w:style w:type="paragraph" w:customStyle="1" w:styleId="titelrotohneabstand">
    <w:name w:val="_titel_rot_ohne_abstand"/>
    <w:basedOn w:val="titelrotmitabstand"/>
    <w:next w:val="lauftextCharChar"/>
    <w:rsid w:val="00AD0A93"/>
    <w:pPr>
      <w:spacing w:before="0"/>
    </w:pPr>
  </w:style>
  <w:style w:type="character" w:customStyle="1" w:styleId="titelschriftklein">
    <w:name w:val="_titel_schrift_klein"/>
    <w:rsid w:val="001A6066"/>
    <w:rPr>
      <w:rFonts w:ascii="Arial" w:hAnsi="Arial"/>
      <w:b/>
      <w:sz w:val="17"/>
      <w:szCs w:val="17"/>
    </w:rPr>
  </w:style>
  <w:style w:type="paragraph" w:customStyle="1" w:styleId="haupttitelseite1">
    <w:name w:val="__haupttitel_seite1"/>
    <w:basedOn w:val="Standard"/>
    <w:rsid w:val="00DE4E4B"/>
    <w:pPr>
      <w:spacing w:line="320" w:lineRule="exact"/>
    </w:pPr>
    <w:rPr>
      <w:b/>
      <w:spacing w:val="5"/>
      <w:sz w:val="26"/>
      <w:szCs w:val="26"/>
    </w:rPr>
  </w:style>
  <w:style w:type="paragraph" w:customStyle="1" w:styleId="tabellenkopfseite1">
    <w:name w:val="__tabellenkopf_seite1"/>
    <w:basedOn w:val="Standard"/>
    <w:rsid w:val="00DE4E4B"/>
    <w:pPr>
      <w:spacing w:line="250" w:lineRule="exact"/>
    </w:pPr>
    <w:rPr>
      <w:sz w:val="14"/>
      <w:szCs w:val="14"/>
    </w:rPr>
  </w:style>
  <w:style w:type="character" w:customStyle="1" w:styleId="schriftfett">
    <w:name w:val="_schrift_fett"/>
    <w:rsid w:val="008A09B4"/>
    <w:rPr>
      <w:rFonts w:ascii="Arial" w:hAnsi="Arial"/>
      <w:b w:val="0"/>
      <w:sz w:val="17"/>
      <w:szCs w:val="17"/>
    </w:rPr>
  </w:style>
  <w:style w:type="paragraph" w:customStyle="1" w:styleId="lauftextfett">
    <w:name w:val="_lauftext_fett"/>
    <w:basedOn w:val="lauftextCharChar"/>
    <w:link w:val="lauftextfettChar"/>
    <w:rsid w:val="008A09B4"/>
    <w:rPr>
      <w:b/>
    </w:rPr>
  </w:style>
  <w:style w:type="character" w:customStyle="1" w:styleId="lauftextCharCharChar">
    <w:name w:val="_lauftext Char Char Char"/>
    <w:link w:val="lauftextCharChar"/>
    <w:rsid w:val="001A6066"/>
    <w:rPr>
      <w:rFonts w:ascii="Arial" w:hAnsi="Arial"/>
      <w:sz w:val="17"/>
      <w:szCs w:val="17"/>
      <w:lang w:val="de-CH" w:eastAsia="de-DE" w:bidi="ar-SA"/>
    </w:rPr>
  </w:style>
  <w:style w:type="paragraph" w:customStyle="1" w:styleId="lauftextseite1">
    <w:name w:val="__lauftext_seite1"/>
    <w:basedOn w:val="Standard"/>
    <w:link w:val="lauftextseite1Zchn"/>
    <w:rsid w:val="00D04710"/>
    <w:pPr>
      <w:tabs>
        <w:tab w:val="left" w:pos="340"/>
      </w:tabs>
      <w:spacing w:line="240" w:lineRule="exact"/>
    </w:pPr>
    <w:rPr>
      <w:sz w:val="20"/>
      <w:szCs w:val="20"/>
    </w:rPr>
  </w:style>
  <w:style w:type="paragraph" w:customStyle="1" w:styleId="personalienseite1">
    <w:name w:val="__personalien_seite1"/>
    <w:basedOn w:val="lauftextseite1"/>
    <w:rsid w:val="00F363BE"/>
    <w:pPr>
      <w:spacing w:line="230" w:lineRule="exact"/>
    </w:pPr>
  </w:style>
  <w:style w:type="paragraph" w:customStyle="1" w:styleId="liste">
    <w:name w:val="_liste"/>
    <w:basedOn w:val="lauftextCharChar"/>
    <w:rsid w:val="00D920AA"/>
    <w:pPr>
      <w:numPr>
        <w:numId w:val="9"/>
      </w:numPr>
    </w:pPr>
  </w:style>
  <w:style w:type="paragraph" w:customStyle="1" w:styleId="punktrot">
    <w:name w:val="_punkt_rot"/>
    <w:basedOn w:val="lauftextCharChar"/>
    <w:rsid w:val="0020202E"/>
    <w:pPr>
      <w:numPr>
        <w:numId w:val="10"/>
      </w:numPr>
    </w:pPr>
  </w:style>
  <w:style w:type="paragraph" w:customStyle="1" w:styleId="lauftexthaengendseite1">
    <w:name w:val="__lauftext_haengend_seite1"/>
    <w:basedOn w:val="lauftextseite1"/>
    <w:rsid w:val="001262E4"/>
    <w:pPr>
      <w:ind w:left="340" w:hanging="340"/>
    </w:pPr>
  </w:style>
  <w:style w:type="paragraph" w:customStyle="1" w:styleId="nummerierungseite1">
    <w:name w:val="__nummerierung_seite1"/>
    <w:basedOn w:val="lauftextseite1"/>
    <w:rsid w:val="007173FE"/>
    <w:pPr>
      <w:numPr>
        <w:numId w:val="20"/>
      </w:numPr>
    </w:pPr>
  </w:style>
  <w:style w:type="paragraph" w:customStyle="1" w:styleId="listeseite1">
    <w:name w:val="__liste_seite1"/>
    <w:basedOn w:val="lauftextseite1"/>
    <w:rsid w:val="00341A78"/>
    <w:pPr>
      <w:numPr>
        <w:numId w:val="21"/>
      </w:numPr>
    </w:pPr>
  </w:style>
  <w:style w:type="paragraph" w:customStyle="1" w:styleId="fusszeileseite1">
    <w:name w:val="__fusszeile_seite1"/>
    <w:basedOn w:val="Fuzeile"/>
    <w:rsid w:val="003C3C85"/>
  </w:style>
  <w:style w:type="paragraph" w:customStyle="1" w:styleId="betreffseite1">
    <w:name w:val="__betreff_seite1"/>
    <w:basedOn w:val="lauftextseite1"/>
    <w:link w:val="betreffseite1Zchn"/>
    <w:rsid w:val="00C01A94"/>
    <w:rPr>
      <w:b/>
      <w:bCs/>
    </w:rPr>
  </w:style>
  <w:style w:type="character" w:customStyle="1" w:styleId="lauftextseite1Zchn">
    <w:name w:val="__lauftext_seite1 Zchn"/>
    <w:link w:val="lauftextseite1"/>
    <w:rsid w:val="008C7576"/>
    <w:rPr>
      <w:rFonts w:ascii="Arial" w:hAnsi="Arial"/>
      <w:lang w:val="de-CH" w:eastAsia="de-DE" w:bidi="ar-SA"/>
    </w:rPr>
  </w:style>
  <w:style w:type="character" w:customStyle="1" w:styleId="betreffseite1Zchn">
    <w:name w:val="__betreff_seite1 Zchn"/>
    <w:link w:val="betreffseite1"/>
    <w:rsid w:val="008C7576"/>
    <w:rPr>
      <w:rFonts w:ascii="Arial" w:hAnsi="Arial"/>
      <w:b/>
      <w:bCs/>
      <w:lang w:val="de-CH" w:eastAsia="de-DE" w:bidi="ar-SA"/>
    </w:rPr>
  </w:style>
  <w:style w:type="paragraph" w:styleId="Dokumentstruktur">
    <w:name w:val="Document Map"/>
    <w:basedOn w:val="Standard"/>
    <w:semiHidden/>
    <w:rsid w:val="008547B4"/>
    <w:pPr>
      <w:shd w:val="clear" w:color="auto" w:fill="000080"/>
    </w:pPr>
    <w:rPr>
      <w:rFonts w:ascii="Tahoma" w:hAnsi="Tahoma" w:cs="Tahoma"/>
      <w:sz w:val="20"/>
      <w:szCs w:val="20"/>
    </w:rPr>
  </w:style>
  <w:style w:type="character" w:customStyle="1" w:styleId="lauftextfettChar">
    <w:name w:val="_lauftext_fett Char"/>
    <w:link w:val="lauftextfett"/>
    <w:rsid w:val="000D3CE5"/>
    <w:rPr>
      <w:rFonts w:ascii="Arial" w:hAnsi="Arial"/>
      <w:b/>
      <w:sz w:val="17"/>
      <w:szCs w:val="17"/>
      <w:lang w:val="de-CH" w:eastAsia="de-DE" w:bidi="ar-SA"/>
    </w:rPr>
  </w:style>
  <w:style w:type="paragraph" w:customStyle="1" w:styleId="lauftextivspezial">
    <w:name w:val="_lauftext_iv_spezial"/>
    <w:basedOn w:val="lauftextCharChar"/>
    <w:rsid w:val="008E578C"/>
    <w:pPr>
      <w:tabs>
        <w:tab w:val="clear" w:pos="340"/>
        <w:tab w:val="clear" w:pos="2041"/>
        <w:tab w:val="clear" w:pos="2381"/>
        <w:tab w:val="clear" w:pos="4082"/>
        <w:tab w:val="clear" w:pos="4423"/>
        <w:tab w:val="clear" w:pos="6124"/>
        <w:tab w:val="clear" w:pos="6464"/>
        <w:tab w:val="left" w:pos="170"/>
        <w:tab w:val="left" w:pos="1361"/>
        <w:tab w:val="left" w:pos="3062"/>
        <w:tab w:val="left" w:pos="3572"/>
      </w:tabs>
      <w:spacing w:line="180" w:lineRule="exact"/>
    </w:pPr>
    <w:rPr>
      <w:sz w:val="16"/>
      <w:szCs w:val="16"/>
    </w:rPr>
  </w:style>
  <w:style w:type="paragraph" w:customStyle="1" w:styleId="titelivspezial">
    <w:name w:val="_titel_iv_spezial"/>
    <w:basedOn w:val="lauftextivspezial"/>
    <w:rsid w:val="00962A72"/>
    <w:pPr>
      <w:ind w:hanging="454"/>
    </w:pPr>
  </w:style>
  <w:style w:type="character" w:customStyle="1" w:styleId="titelnummerivspezial">
    <w:name w:val="_titel_nummer_iv_spezial"/>
    <w:rsid w:val="00962A72"/>
    <w:rPr>
      <w:rFonts w:ascii="Arial" w:hAnsi="Arial"/>
      <w:b/>
      <w:color w:val="FF0000"/>
      <w:sz w:val="16"/>
      <w:szCs w:val="16"/>
    </w:rPr>
  </w:style>
  <w:style w:type="paragraph" w:customStyle="1" w:styleId="listeivspezial">
    <w:name w:val="_liste_iv_spezial"/>
    <w:basedOn w:val="lauftextivspezial"/>
    <w:rsid w:val="00620368"/>
    <w:pPr>
      <w:numPr>
        <w:numId w:val="22"/>
      </w:numPr>
    </w:pPr>
  </w:style>
  <w:style w:type="table" w:styleId="Tabellenraster">
    <w:name w:val="Table Grid"/>
    <w:basedOn w:val="NormaleTabelle"/>
    <w:rsid w:val="009735C2"/>
    <w:pPr>
      <w:spacing w:line="21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andnachtabelleivspezial">
    <w:name w:val="_abstand_nach_tabelle_iv_spezial"/>
    <w:basedOn w:val="abstandnachtabelle"/>
    <w:rsid w:val="00021984"/>
    <w:pPr>
      <w:spacing w:line="35" w:lineRule="exact"/>
    </w:pPr>
    <w:rPr>
      <w:bCs/>
      <w:szCs w:val="20"/>
    </w:rPr>
  </w:style>
  <w:style w:type="character" w:customStyle="1" w:styleId="anmerkungivspezial">
    <w:name w:val="_anmerkung_iv_spezial"/>
    <w:rsid w:val="00FA6C9D"/>
    <w:rPr>
      <w:rFonts w:ascii="Arial" w:hAnsi="Arial"/>
      <w:sz w:val="14"/>
      <w:szCs w:val="14"/>
    </w:rPr>
  </w:style>
  <w:style w:type="paragraph" w:customStyle="1" w:styleId="absenderseite1">
    <w:name w:val="__absender_seite1"/>
    <w:basedOn w:val="lauftextCharChar"/>
    <w:rsid w:val="00567B0C"/>
    <w:pPr>
      <w:spacing w:after="110" w:line="220" w:lineRule="exact"/>
    </w:pPr>
  </w:style>
  <w:style w:type="paragraph" w:customStyle="1" w:styleId="haupttitelzeile1seite1">
    <w:name w:val="__haupttitel_zeile1_seite1"/>
    <w:basedOn w:val="haupttitelseite1"/>
    <w:next w:val="haupttitelseite1"/>
    <w:rsid w:val="00DE4E4B"/>
    <w:pPr>
      <w:spacing w:after="26" w:line="174" w:lineRule="exact"/>
    </w:pPr>
    <w:rPr>
      <w:b w:val="0"/>
      <w:spacing w:val="6"/>
      <w:sz w:val="19"/>
      <w:szCs w:val="19"/>
    </w:rPr>
  </w:style>
  <w:style w:type="paragraph" w:customStyle="1" w:styleId="abstandvorempfaenger">
    <w:name w:val="___abstand_vor_empfaenger"/>
    <w:basedOn w:val="lauftextCharChar"/>
    <w:rsid w:val="00CA78A3"/>
    <w:pPr>
      <w:spacing w:line="580" w:lineRule="exact"/>
    </w:pPr>
    <w:rPr>
      <w:szCs w:val="20"/>
    </w:rPr>
  </w:style>
  <w:style w:type="paragraph" w:customStyle="1" w:styleId="abstandvorabsender">
    <w:name w:val="___abstand_vor_absender"/>
    <w:basedOn w:val="lauftextCharChar"/>
    <w:rsid w:val="00CA78A3"/>
    <w:pPr>
      <w:spacing w:line="856" w:lineRule="exact"/>
    </w:pPr>
    <w:rPr>
      <w:szCs w:val="20"/>
    </w:rPr>
  </w:style>
  <w:style w:type="paragraph" w:customStyle="1" w:styleId="abstandvorpersonalien">
    <w:name w:val="___abstand_vor_personalien"/>
    <w:basedOn w:val="lauftextCharChar"/>
    <w:rsid w:val="00CA78A3"/>
    <w:pPr>
      <w:spacing w:line="607" w:lineRule="exact"/>
    </w:pPr>
    <w:rPr>
      <w:szCs w:val="20"/>
    </w:rPr>
  </w:style>
  <w:style w:type="paragraph" w:customStyle="1" w:styleId="abstandvortext">
    <w:name w:val="___abstand_vor_text"/>
    <w:basedOn w:val="lauftextCharChar"/>
    <w:rsid w:val="00482E6C"/>
    <w:pPr>
      <w:spacing w:line="310" w:lineRule="exact"/>
    </w:pPr>
    <w:rPr>
      <w:szCs w:val="20"/>
    </w:rPr>
  </w:style>
  <w:style w:type="paragraph" w:customStyle="1" w:styleId="logoplatzieren">
    <w:name w:val="__logo_platzieren"/>
    <w:basedOn w:val="haupttitelseite1"/>
    <w:rsid w:val="00B07099"/>
    <w:pPr>
      <w:spacing w:line="240" w:lineRule="auto"/>
    </w:pPr>
    <w:rPr>
      <w:b w:val="0"/>
      <w:spacing w:val="0"/>
      <w:sz w:val="19"/>
      <w:szCs w:val="19"/>
    </w:rPr>
  </w:style>
  <w:style w:type="paragraph" w:styleId="Sprechblasentext">
    <w:name w:val="Balloon Text"/>
    <w:basedOn w:val="Standard"/>
    <w:semiHidden/>
    <w:rsid w:val="00A76721"/>
    <w:rPr>
      <w:rFonts w:ascii="Tahoma" w:hAnsi="Tahoma" w:cs="Tahoma"/>
      <w:sz w:val="16"/>
      <w:szCs w:val="16"/>
    </w:rPr>
  </w:style>
  <w:style w:type="character" w:customStyle="1" w:styleId="lauftextfettZchn">
    <w:name w:val="_lauftext_fett Zchn"/>
    <w:rsid w:val="002351D9"/>
    <w:rPr>
      <w:rFonts w:ascii="Arial" w:hAnsi="Arial"/>
      <w:b/>
      <w:sz w:val="17"/>
      <w:szCs w:val="17"/>
      <w:lang w:val="de-CH" w:eastAsia="de-DE" w:bidi="ar-SA"/>
    </w:rPr>
  </w:style>
  <w:style w:type="character" w:customStyle="1" w:styleId="lauftextfettCharChar">
    <w:name w:val="_lauftext_fett Char Char"/>
    <w:rsid w:val="002351D9"/>
    <w:rPr>
      <w:rFonts w:ascii="Arial" w:hAnsi="Arial"/>
      <w:b/>
      <w:sz w:val="17"/>
      <w:szCs w:val="17"/>
      <w:lang w:val="de-CH" w:eastAsia="de-DE" w:bidi="ar-SA"/>
    </w:rPr>
  </w:style>
  <w:style w:type="paragraph" w:customStyle="1" w:styleId="lauftext">
    <w:name w:val="_lauftext"/>
    <w:basedOn w:val="Standard"/>
    <w:rsid w:val="002351D9"/>
    <w:pPr>
      <w:tabs>
        <w:tab w:val="left" w:pos="0"/>
        <w:tab w:val="left" w:pos="340"/>
        <w:tab w:val="left" w:pos="2041"/>
        <w:tab w:val="left" w:pos="2381"/>
        <w:tab w:val="left" w:pos="4082"/>
        <w:tab w:val="left" w:pos="4423"/>
        <w:tab w:val="left" w:pos="6124"/>
        <w:tab w:val="left" w:pos="6464"/>
      </w:tabs>
    </w:pPr>
  </w:style>
  <w:style w:type="paragraph" w:customStyle="1" w:styleId="lauftextChar">
    <w:name w:val="_lauftext Char"/>
    <w:basedOn w:val="Standard"/>
    <w:rsid w:val="00AF4061"/>
    <w:pPr>
      <w:tabs>
        <w:tab w:val="left" w:pos="0"/>
        <w:tab w:val="left" w:pos="340"/>
        <w:tab w:val="left" w:pos="2041"/>
        <w:tab w:val="left" w:pos="2381"/>
        <w:tab w:val="left" w:pos="4082"/>
        <w:tab w:val="left" w:pos="4423"/>
        <w:tab w:val="left" w:pos="6124"/>
        <w:tab w:val="left" w:pos="6464"/>
      </w:tabs>
    </w:pPr>
  </w:style>
  <w:style w:type="character" w:styleId="Hyperlink">
    <w:name w:val="Hyperlink"/>
    <w:unhideWhenUsed/>
    <w:rsid w:val="00FE211C"/>
    <w:rPr>
      <w:color w:val="0000FF"/>
      <w:u w:val="single"/>
    </w:rPr>
  </w:style>
  <w:style w:type="character" w:styleId="Seitenzahl">
    <w:name w:val="page number"/>
    <w:rsid w:val="001D2D49"/>
  </w:style>
  <w:style w:type="character" w:customStyle="1" w:styleId="FuzeileZchn">
    <w:name w:val="Fußzeile Zchn"/>
    <w:link w:val="Fuzeile"/>
    <w:rsid w:val="001D2D49"/>
    <w:rPr>
      <w:rFonts w:ascii="Arial" w:hAnsi="Arial"/>
      <w:sz w:val="12"/>
      <w:szCs w:val="12"/>
    </w:rPr>
  </w:style>
  <w:style w:type="character" w:styleId="NichtaufgelsteErwhnung">
    <w:name w:val="Unresolved Mention"/>
    <w:uiPriority w:val="99"/>
    <w:semiHidden/>
    <w:unhideWhenUsed/>
    <w:rsid w:val="00BE11D3"/>
    <w:rPr>
      <w:color w:val="605E5C"/>
      <w:shd w:val="clear" w:color="auto" w:fill="E1DFDD"/>
    </w:rPr>
  </w:style>
  <w:style w:type="character" w:styleId="BesuchterLink">
    <w:name w:val="FollowedHyperlink"/>
    <w:uiPriority w:val="99"/>
    <w:semiHidden/>
    <w:unhideWhenUsed/>
    <w:rsid w:val="00BE11D3"/>
    <w:rPr>
      <w:color w:val="954F72"/>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688006">
      <w:bodyDiv w:val="1"/>
      <w:marLeft w:val="0"/>
      <w:marRight w:val="0"/>
      <w:marTop w:val="0"/>
      <w:marBottom w:val="0"/>
      <w:divBdr>
        <w:top w:val="none" w:sz="0" w:space="0" w:color="auto"/>
        <w:left w:val="none" w:sz="0" w:space="0" w:color="auto"/>
        <w:bottom w:val="none" w:sz="0" w:space="0" w:color="auto"/>
        <w:right w:val="none" w:sz="0" w:space="0" w:color="auto"/>
      </w:divBdr>
    </w:div>
    <w:div w:id="118420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v-anfragen_berichte@svasg.ch" TargetMode="External"/><Relationship Id="rId18" Type="http://schemas.openxmlformats.org/officeDocument/2006/relationships/footer" Target="footer2.xml"/><Relationship Id="rId3" Type="http://schemas.openxmlformats.org/officeDocument/2006/relationships/customXml" Target="../customXml/item2.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www.svasg.ch/formulare-iv" TargetMode="External"/><Relationship Id="rId17"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header" Target="header1.xml"/><Relationship Id="rId20" Type="http://schemas.openxmlformats.org/officeDocument/2006/relationships/footer" Target="footer4.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hyperlink" Target="http://www.iv-pro-medico.ch" TargetMode="External"/><Relationship Id="rId5" Type="http://schemas.openxmlformats.org/officeDocument/2006/relationships/numbering" Target="numbering.xml"/><Relationship Id="rId15" Type="http://schemas.openxmlformats.org/officeDocument/2006/relationships/hyperlink" Target="https://sozialversicherungen.admin.ch/de/d/5768/downloa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https://www.zas.admin.ch/de/elektronische-rechnungsstellung-fuer-leistungserbringer" TargetMode="External"/><Relationship Id="rId22"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8c1446e-8932-473c-9b6e-92049463c454" xsi:nil="true"/>
    <lcf76f155ced4ddcb4097134ff3c332f xmlns="c8b79683-df5f-49e5-a129-ae48d031ec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55291E1A8E286458B580382321D7083" ma:contentTypeVersion="10" ma:contentTypeDescription="Ein neues Dokument erstellen." ma:contentTypeScope="" ma:versionID="31649f9637cfc4ac14499b2f01f19da3">
  <xsd:schema xmlns:xsd="http://www.w3.org/2001/XMLSchema" xmlns:xs="http://www.w3.org/2001/XMLSchema" xmlns:p="http://schemas.microsoft.com/office/2006/metadata/properties" xmlns:ns2="c8b79683-df5f-49e5-a129-ae48d031ec14" xmlns:ns3="48c1446e-8932-473c-9b6e-92049463c454" targetNamespace="http://schemas.microsoft.com/office/2006/metadata/properties" ma:root="true" ma:fieldsID="0460a92178684a33f2ecdf787fe21db6" ns2:_="" ns3:_="">
    <xsd:import namespace="c8b79683-df5f-49e5-a129-ae48d031ec14"/>
    <xsd:import namespace="48c1446e-8932-473c-9b6e-92049463c4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79683-df5f-49e5-a129-ae48d031ec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5b3963a5-cf6d-44a7-9903-fbcc415d985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c1446e-8932-473c-9b6e-92049463c4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83f65e-4839-4442-be1a-530565096e57}" ma:internalName="TaxCatchAll" ma:showField="CatchAllData" ma:web="48c1446e-8932-473c-9b6e-92049463c4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741D6-2F5C-4D1B-B72E-CE222F233BE3}">
  <ds:schemaRefs>
    <ds:schemaRef ds:uri="http://schemas.microsoft.com/office/2006/metadata/properties"/>
    <ds:schemaRef ds:uri="http://schemas.microsoft.com/office/infopath/2007/PartnerControls"/>
    <ds:schemaRef ds:uri="48c1446e-8932-473c-9b6e-92049463c454"/>
    <ds:schemaRef ds:uri="c8b79683-df5f-49e5-a129-ae48d031ec14"/>
  </ds:schemaRefs>
</ds:datastoreItem>
</file>

<file path=customXml/itemProps2.xml><?xml version="1.0" encoding="utf-8"?>
<ds:datastoreItem xmlns:ds="http://schemas.openxmlformats.org/officeDocument/2006/customXml" ds:itemID="{4E675C68-0AD9-4BCD-ACEF-8B76D1B88A8B}">
  <ds:schemaRefs>
    <ds:schemaRef ds:uri="http://schemas.microsoft.com/sharepoint/v3/contenttype/forms"/>
  </ds:schemaRefs>
</ds:datastoreItem>
</file>

<file path=customXml/itemProps3.xml><?xml version="1.0" encoding="utf-8"?>
<ds:datastoreItem xmlns:ds="http://schemas.openxmlformats.org/officeDocument/2006/customXml" ds:itemID="{71A7B1CC-748E-4D78-B563-153947DB1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79683-df5f-49e5-a129-ae48d031ec14"/>
    <ds:schemaRef ds:uri="48c1446e-8932-473c-9b6e-92049463c4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form_002.011.dotm</Template>
  <TotalTime>0</TotalTime>
  <Pages>4</Pages>
  <Words>618</Words>
  <Characters>3974</Characters>
  <Application>Microsoft Office Word</Application>
  <DocSecurity>0</DocSecurity>
  <Lines>248</Lines>
  <Paragraphs>139</Paragraphs>
  <ScaleCrop>false</ScaleCrop>
  <HeadingPairs>
    <vt:vector size="2" baseType="variant">
      <vt:variant>
        <vt:lpstr>Titel</vt:lpstr>
      </vt:variant>
      <vt:variant>
        <vt:i4>1</vt:i4>
      </vt:variant>
    </vt:vector>
  </HeadingPairs>
  <TitlesOfParts>
    <vt:vector size="1" baseType="lpstr">
      <vt:lpstr>002.002_d_AZ_HM_07.2018</vt:lpstr>
    </vt:vector>
  </TitlesOfParts>
  <Company>SVA Zuerich</Company>
  <LinksUpToDate>false</LinksUpToDate>
  <CharactersWithSpaces>4453</CharactersWithSpaces>
  <SharedDoc>false</SharedDoc>
  <HLinks>
    <vt:vector size="6" baseType="variant">
      <vt:variant>
        <vt:i4>2031637</vt:i4>
      </vt:variant>
      <vt:variant>
        <vt:i4>15</vt:i4>
      </vt:variant>
      <vt:variant>
        <vt:i4>0</vt:i4>
      </vt:variant>
      <vt:variant>
        <vt:i4>5</vt:i4>
      </vt:variant>
      <vt:variant>
        <vt:lpwstr>http://www.iv-pro-medico.ch/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002.002_d_AZ_HM_07.2018</dc:title>
  <dc:subject/>
  <dc:creator>Marina Geuter</dc:creator>
  <cp:keywords/>
  <cp:lastModifiedBy>Haag Jasmin SVA-SG</cp:lastModifiedBy>
  <cp:revision>46</cp:revision>
  <cp:lastPrinted>2026-02-23T14:10:00Z</cp:lastPrinted>
  <dcterms:created xsi:type="dcterms:W3CDTF">2023-10-02T15:34:00Z</dcterms:created>
  <dcterms:modified xsi:type="dcterms:W3CDTF">2026-05-20T08:59:00Z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0x010100355291E1A8E286458B580382321D7083</vt:lpwstr>
  </property>
  <property fmtid="{D5CDD505-2E9C-101B-9397-08002B2CF9AE}" pid="3" name="MediaServiceImageTags">
    <vt:lpwstr/>
  </property>
</Properties>
</file>